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1E255" w14:textId="77777777" w:rsidR="00337100" w:rsidRDefault="00337100">
      <w:pPr>
        <w:pStyle w:val="Zkladntext"/>
      </w:pPr>
    </w:p>
    <w:p w14:paraId="7E04D102" w14:textId="77777777" w:rsidR="00337100" w:rsidRDefault="00337100">
      <w:pPr>
        <w:pStyle w:val="Zkladntext"/>
      </w:pPr>
    </w:p>
    <w:p w14:paraId="19D34851" w14:textId="77777777" w:rsidR="00337100" w:rsidRDefault="00337100">
      <w:pPr>
        <w:pStyle w:val="Zkladntext"/>
      </w:pPr>
    </w:p>
    <w:p w14:paraId="598A1860" w14:textId="77777777" w:rsidR="00337100" w:rsidRPr="00476CAB" w:rsidRDefault="00337100">
      <w:pPr>
        <w:pStyle w:val="Nadpis"/>
        <w:outlineLvl w:val="0"/>
        <w:rPr>
          <w:i w:val="0"/>
          <w:iCs/>
        </w:rPr>
      </w:pPr>
      <w:r w:rsidRPr="00476CAB">
        <w:rPr>
          <w:i w:val="0"/>
          <w:iCs/>
        </w:rPr>
        <w:t>ŽÁDOST</w:t>
      </w:r>
      <w:r w:rsidR="00476CAB" w:rsidRPr="00476CAB">
        <w:rPr>
          <w:i w:val="0"/>
          <w:iCs/>
        </w:rPr>
        <w:t xml:space="preserve"> </w:t>
      </w:r>
      <w:r w:rsidR="00476CAB">
        <w:rPr>
          <w:i w:val="0"/>
          <w:iCs/>
        </w:rPr>
        <w:t>O CERTIFIKACI VÝROBKU</w:t>
      </w:r>
    </w:p>
    <w:p w14:paraId="21D6099F" w14:textId="77777777" w:rsidR="00775847" w:rsidRDefault="00775847">
      <w:pPr>
        <w:pStyle w:val="Zkladntext"/>
      </w:pPr>
    </w:p>
    <w:p w14:paraId="2B3BDE12" w14:textId="77777777" w:rsidR="000D301C" w:rsidRDefault="000D301C">
      <w:pPr>
        <w:pStyle w:val="Zkladntext"/>
      </w:pPr>
    </w:p>
    <w:tbl>
      <w:tblPr>
        <w:tblW w:w="921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337100" w14:paraId="2921710D" w14:textId="77777777" w:rsidTr="00775847">
        <w:trPr>
          <w:trHeight w:val="386"/>
          <w:jc w:val="center"/>
        </w:trPr>
        <w:tc>
          <w:tcPr>
            <w:tcW w:w="4606" w:type="dxa"/>
          </w:tcPr>
          <w:p w14:paraId="32C3330E" w14:textId="77777777" w:rsidR="00337100" w:rsidRDefault="00337100">
            <w:pPr>
              <w:pStyle w:val="Podnadpis1"/>
            </w:pPr>
          </w:p>
        </w:tc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14:paraId="058A63C0" w14:textId="77777777" w:rsidR="00337100" w:rsidRDefault="00337100">
            <w:pPr>
              <w:pStyle w:val="Podnadpis1"/>
              <w:rPr>
                <w:i w:val="0"/>
              </w:rPr>
            </w:pPr>
            <w:r>
              <w:rPr>
                <w:i w:val="0"/>
              </w:rPr>
              <w:t>Číslo žádosti:</w:t>
            </w:r>
          </w:p>
        </w:tc>
      </w:tr>
    </w:tbl>
    <w:p w14:paraId="02FAD153" w14:textId="77777777" w:rsidR="00337100" w:rsidRDefault="00337100">
      <w:pPr>
        <w:pStyle w:val="Zkladntext"/>
        <w:rPr>
          <w:sz w:val="4"/>
        </w:rPr>
      </w:pPr>
    </w:p>
    <w:p w14:paraId="6B3D0935" w14:textId="77777777" w:rsidR="00337100" w:rsidRDefault="00337100">
      <w:pPr>
        <w:pStyle w:val="Zkladntext"/>
        <w:ind w:firstLine="4678"/>
        <w:outlineLvl w:val="0"/>
        <w:rPr>
          <w:sz w:val="16"/>
        </w:rPr>
      </w:pPr>
      <w:r>
        <w:rPr>
          <w:sz w:val="16"/>
        </w:rPr>
        <w:t>Žadatel nevyplňuje!</w:t>
      </w:r>
    </w:p>
    <w:p w14:paraId="1F972EF8" w14:textId="77777777" w:rsidR="00337100" w:rsidRDefault="00337100">
      <w:pPr>
        <w:pStyle w:val="Zkladntext"/>
      </w:pPr>
    </w:p>
    <w:p w14:paraId="05F19C1D" w14:textId="77777777" w:rsidR="00337100" w:rsidRPr="00476CAB" w:rsidRDefault="00337100">
      <w:pPr>
        <w:pStyle w:val="Nadpis"/>
        <w:outlineLvl w:val="0"/>
        <w:rPr>
          <w:i w:val="0"/>
          <w:iCs/>
        </w:rPr>
      </w:pPr>
      <w:r w:rsidRPr="00476CAB">
        <w:rPr>
          <w:i w:val="0"/>
          <w:iCs/>
        </w:rPr>
        <w:t>Část 1: Údaje o žadateli</w:t>
      </w:r>
    </w:p>
    <w:tbl>
      <w:tblPr>
        <w:tblW w:w="921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848"/>
        <w:gridCol w:w="1555"/>
        <w:gridCol w:w="142"/>
        <w:gridCol w:w="1555"/>
        <w:gridCol w:w="426"/>
        <w:gridCol w:w="2474"/>
      </w:tblGrid>
      <w:tr w:rsidR="00337100" w:rsidRPr="006B5587" w14:paraId="4094FD83" w14:textId="77777777" w:rsidTr="00AD5E83">
        <w:trPr>
          <w:jc w:val="center"/>
        </w:trPr>
        <w:tc>
          <w:tcPr>
            <w:tcW w:w="2213" w:type="dxa"/>
            <w:shd w:val="pct15" w:color="auto" w:fill="auto"/>
          </w:tcPr>
          <w:p w14:paraId="20FECAF8" w14:textId="77777777" w:rsidR="00337100" w:rsidRPr="006B5587" w:rsidRDefault="00337100" w:rsidP="0090207F">
            <w:pPr>
              <w:pStyle w:val="Podnadpis1"/>
              <w:spacing w:after="0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Název a adresa žadatele</w:t>
            </w:r>
          </w:p>
          <w:p w14:paraId="69BD5C0A" w14:textId="77777777" w:rsidR="0090207F" w:rsidRPr="006B5587" w:rsidRDefault="0090207F" w:rsidP="0090207F">
            <w:pPr>
              <w:pStyle w:val="Podnadpis1"/>
              <w:spacing w:before="0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(Výrobce)</w:t>
            </w:r>
          </w:p>
        </w:tc>
        <w:tc>
          <w:tcPr>
            <w:tcW w:w="6999" w:type="dxa"/>
            <w:gridSpan w:val="6"/>
          </w:tcPr>
          <w:p w14:paraId="2080E492" w14:textId="77777777" w:rsidR="00337100" w:rsidRPr="006B5587" w:rsidRDefault="00337100" w:rsidP="006B5587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0BCD6EF6" w14:textId="77777777" w:rsidR="006B5587" w:rsidRPr="006B5587" w:rsidRDefault="006B5587" w:rsidP="006B5587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63269680" w14:textId="77777777" w:rsidR="003D0F57" w:rsidRDefault="00040E32" w:rsidP="006B5587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  <w:r>
              <w:rPr>
                <w:rFonts w:cs="Arial"/>
                <w:iCs/>
                <w:sz w:val="22"/>
                <w:szCs w:val="22"/>
              </w:rPr>
              <w:t xml:space="preserve"> </w:t>
            </w:r>
          </w:p>
          <w:p w14:paraId="5A68A31C" w14:textId="77777777" w:rsidR="003D0F57" w:rsidRPr="006B5587" w:rsidRDefault="003D0F57" w:rsidP="006B5587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7B46579D" w14:textId="77777777" w:rsidR="00337100" w:rsidRDefault="00337100" w:rsidP="006B5587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549C1832" w14:textId="77777777" w:rsidR="006B5587" w:rsidRPr="006B5587" w:rsidRDefault="006B5587" w:rsidP="006B5587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0359213E" w14:textId="77777777" w:rsidR="00337100" w:rsidRPr="006B5587" w:rsidRDefault="00337100">
            <w:pPr>
              <w:pStyle w:val="Podnadpis1"/>
              <w:rPr>
                <w:rFonts w:cs="Arial"/>
                <w:b w:val="0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b w:val="0"/>
                <w:i w:val="0"/>
                <w:iCs/>
                <w:sz w:val="22"/>
                <w:szCs w:val="22"/>
              </w:rPr>
              <w:t>PSČ:</w:t>
            </w:r>
          </w:p>
          <w:p w14:paraId="0D5CEA4B" w14:textId="77777777" w:rsidR="00337100" w:rsidRPr="006B5587" w:rsidRDefault="00337100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b w:val="0"/>
                <w:i w:val="0"/>
                <w:iCs/>
                <w:sz w:val="22"/>
                <w:szCs w:val="22"/>
              </w:rPr>
              <w:t>IČ/DIČ:</w:t>
            </w:r>
          </w:p>
        </w:tc>
      </w:tr>
      <w:tr w:rsidR="00337100" w:rsidRPr="006B5587" w14:paraId="0C1E9E6A" w14:textId="77777777" w:rsidTr="00AD5E83">
        <w:trPr>
          <w:trHeight w:val="441"/>
          <w:jc w:val="center"/>
        </w:trPr>
        <w:tc>
          <w:tcPr>
            <w:tcW w:w="2213" w:type="dxa"/>
            <w:shd w:val="pct15" w:color="auto" w:fill="auto"/>
          </w:tcPr>
          <w:p w14:paraId="2ECE6242" w14:textId="77777777" w:rsidR="00337100" w:rsidRPr="006B5587" w:rsidRDefault="00337100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Telefon</w:t>
            </w:r>
          </w:p>
        </w:tc>
        <w:tc>
          <w:tcPr>
            <w:tcW w:w="6999" w:type="dxa"/>
            <w:gridSpan w:val="6"/>
          </w:tcPr>
          <w:p w14:paraId="3E9C4562" w14:textId="77777777" w:rsidR="00337100" w:rsidRPr="006B5587" w:rsidRDefault="00337100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337100" w:rsidRPr="006B5587" w14:paraId="415E228E" w14:textId="77777777" w:rsidTr="00AD5E83">
        <w:trPr>
          <w:trHeight w:val="416"/>
          <w:jc w:val="center"/>
        </w:trPr>
        <w:tc>
          <w:tcPr>
            <w:tcW w:w="2213" w:type="dxa"/>
            <w:shd w:val="pct15" w:color="auto" w:fill="auto"/>
          </w:tcPr>
          <w:p w14:paraId="0DB00BDF" w14:textId="77777777" w:rsidR="00337100" w:rsidRPr="006B5587" w:rsidRDefault="00337100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E-mail</w:t>
            </w:r>
          </w:p>
        </w:tc>
        <w:tc>
          <w:tcPr>
            <w:tcW w:w="6999" w:type="dxa"/>
            <w:gridSpan w:val="6"/>
          </w:tcPr>
          <w:p w14:paraId="35C428CD" w14:textId="77777777" w:rsidR="00337100" w:rsidRPr="006B5587" w:rsidRDefault="00337100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67C9BD66" w14:textId="77777777" w:rsidTr="00AD5E83">
        <w:trPr>
          <w:trHeight w:val="416"/>
          <w:jc w:val="center"/>
        </w:trPr>
        <w:tc>
          <w:tcPr>
            <w:tcW w:w="2213" w:type="dxa"/>
            <w:vMerge w:val="restart"/>
            <w:shd w:val="pct15" w:color="auto" w:fill="auto"/>
          </w:tcPr>
          <w:p w14:paraId="53607282" w14:textId="77777777" w:rsidR="0050462E" w:rsidRPr="006B5587" w:rsidRDefault="001506C0" w:rsidP="00B667F4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>
              <w:rPr>
                <w:i w:val="0"/>
                <w:iCs/>
                <w:sz w:val="22"/>
                <w:szCs w:val="22"/>
              </w:rPr>
              <w:t>Z</w:t>
            </w:r>
            <w:r w:rsidRPr="0006551B">
              <w:rPr>
                <w:i w:val="0"/>
                <w:iCs/>
                <w:sz w:val="22"/>
                <w:szCs w:val="22"/>
              </w:rPr>
              <w:t>ástupce žadatele</w:t>
            </w:r>
            <w:r>
              <w:rPr>
                <w:i w:val="0"/>
                <w:iCs/>
                <w:sz w:val="22"/>
                <w:szCs w:val="22"/>
              </w:rPr>
              <w:t xml:space="preserve"> oprávněného k podpisu smlouvy o dílo</w:t>
            </w:r>
          </w:p>
        </w:tc>
        <w:tc>
          <w:tcPr>
            <w:tcW w:w="848" w:type="dxa"/>
          </w:tcPr>
          <w:p w14:paraId="3615C5A9" w14:textId="77777777" w:rsidR="0050462E" w:rsidRPr="003D0F57" w:rsidRDefault="0050462E" w:rsidP="00B667F4">
            <w:pPr>
              <w:pStyle w:val="Podnadpis1"/>
              <w:rPr>
                <w:b w:val="0"/>
                <w:i w:val="0"/>
                <w:iCs/>
                <w:sz w:val="22"/>
                <w:szCs w:val="22"/>
              </w:rPr>
            </w:pPr>
            <w:r w:rsidRPr="0006551B">
              <w:rPr>
                <w:b w:val="0"/>
                <w:i w:val="0"/>
                <w:iCs/>
                <w:sz w:val="22"/>
                <w:szCs w:val="22"/>
              </w:rPr>
              <w:t>Titul:</w:t>
            </w:r>
          </w:p>
        </w:tc>
        <w:tc>
          <w:tcPr>
            <w:tcW w:w="1697" w:type="dxa"/>
            <w:gridSpan w:val="2"/>
          </w:tcPr>
          <w:p w14:paraId="7C4CB577" w14:textId="77777777" w:rsidR="0050462E" w:rsidRPr="006B5587" w:rsidRDefault="0050462E" w:rsidP="00B667F4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06551B">
              <w:rPr>
                <w:b w:val="0"/>
                <w:i w:val="0"/>
                <w:iCs/>
                <w:sz w:val="22"/>
                <w:szCs w:val="22"/>
              </w:rPr>
              <w:t>Jméno:</w:t>
            </w:r>
          </w:p>
        </w:tc>
        <w:tc>
          <w:tcPr>
            <w:tcW w:w="1981" w:type="dxa"/>
            <w:gridSpan w:val="2"/>
          </w:tcPr>
          <w:p w14:paraId="25DA849A" w14:textId="77777777" w:rsidR="0050462E" w:rsidRDefault="0050462E" w:rsidP="00B667F4">
            <w:pPr>
              <w:pStyle w:val="Podnadpis1"/>
              <w:rPr>
                <w:b w:val="0"/>
                <w:i w:val="0"/>
                <w:iCs/>
                <w:sz w:val="22"/>
                <w:szCs w:val="22"/>
              </w:rPr>
            </w:pPr>
            <w:r w:rsidRPr="0006551B">
              <w:rPr>
                <w:b w:val="0"/>
                <w:i w:val="0"/>
                <w:iCs/>
                <w:sz w:val="22"/>
                <w:szCs w:val="22"/>
              </w:rPr>
              <w:t>Příjmení:</w:t>
            </w:r>
          </w:p>
        </w:tc>
        <w:tc>
          <w:tcPr>
            <w:tcW w:w="2473" w:type="dxa"/>
          </w:tcPr>
          <w:p w14:paraId="4B1DD0DA" w14:textId="77777777" w:rsidR="0050462E" w:rsidRPr="0050462E" w:rsidRDefault="0050462E" w:rsidP="00B667F4">
            <w:pPr>
              <w:pStyle w:val="Podnadpis1"/>
              <w:rPr>
                <w:rFonts w:cs="Arial"/>
                <w:b w:val="0"/>
                <w:bCs/>
                <w:i w:val="0"/>
                <w:iCs/>
                <w:sz w:val="22"/>
                <w:szCs w:val="22"/>
              </w:rPr>
            </w:pPr>
            <w:r w:rsidRPr="0050462E">
              <w:rPr>
                <w:rFonts w:cs="Arial"/>
                <w:b w:val="0"/>
                <w:bCs/>
                <w:i w:val="0"/>
                <w:iCs/>
                <w:sz w:val="22"/>
                <w:szCs w:val="22"/>
              </w:rPr>
              <w:t>Funkce:</w:t>
            </w:r>
          </w:p>
          <w:p w14:paraId="51E20AEB" w14:textId="77777777" w:rsidR="0050462E" w:rsidRPr="006B5587" w:rsidRDefault="0050462E" w:rsidP="0050462E">
            <w:pPr>
              <w:pStyle w:val="Podnadpis1"/>
              <w:spacing w:before="0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2F866E18" w14:textId="77777777" w:rsidTr="00AD5E83">
        <w:trPr>
          <w:trHeight w:val="416"/>
          <w:jc w:val="center"/>
        </w:trPr>
        <w:tc>
          <w:tcPr>
            <w:tcW w:w="2213" w:type="dxa"/>
            <w:vMerge/>
            <w:shd w:val="pct15" w:color="auto" w:fill="auto"/>
          </w:tcPr>
          <w:p w14:paraId="4173DEB3" w14:textId="77777777" w:rsidR="0050462E" w:rsidRPr="0006551B" w:rsidRDefault="0050462E" w:rsidP="0050462E">
            <w:pPr>
              <w:pStyle w:val="Podnadpis1"/>
              <w:rPr>
                <w:i w:val="0"/>
                <w:iCs/>
                <w:sz w:val="22"/>
                <w:szCs w:val="22"/>
              </w:rPr>
            </w:pPr>
          </w:p>
        </w:tc>
        <w:tc>
          <w:tcPr>
            <w:tcW w:w="848" w:type="dxa"/>
          </w:tcPr>
          <w:p w14:paraId="15336168" w14:textId="77777777" w:rsidR="0050462E" w:rsidRPr="0006551B" w:rsidRDefault="0050462E" w:rsidP="0050462E">
            <w:pPr>
              <w:pStyle w:val="Podnadpis1"/>
              <w:rPr>
                <w:b w:val="0"/>
                <w:i w:val="0"/>
                <w:iCs/>
                <w:sz w:val="22"/>
                <w:szCs w:val="22"/>
              </w:rPr>
            </w:pPr>
            <w:r w:rsidRPr="0006551B">
              <w:rPr>
                <w:b w:val="0"/>
                <w:i w:val="0"/>
                <w:iCs/>
                <w:sz w:val="22"/>
                <w:szCs w:val="22"/>
              </w:rPr>
              <w:t>Titul:</w:t>
            </w:r>
          </w:p>
        </w:tc>
        <w:tc>
          <w:tcPr>
            <w:tcW w:w="1697" w:type="dxa"/>
            <w:gridSpan w:val="2"/>
          </w:tcPr>
          <w:p w14:paraId="6F2C873A" w14:textId="77777777" w:rsidR="0050462E" w:rsidRDefault="0050462E" w:rsidP="0050462E">
            <w:pPr>
              <w:pStyle w:val="Podnadpis1"/>
              <w:rPr>
                <w:b w:val="0"/>
                <w:i w:val="0"/>
                <w:iCs/>
                <w:sz w:val="22"/>
                <w:szCs w:val="22"/>
              </w:rPr>
            </w:pPr>
            <w:r w:rsidRPr="0006551B">
              <w:rPr>
                <w:b w:val="0"/>
                <w:i w:val="0"/>
                <w:iCs/>
                <w:sz w:val="22"/>
                <w:szCs w:val="22"/>
              </w:rPr>
              <w:t>Jméno:</w:t>
            </w:r>
          </w:p>
          <w:p w14:paraId="1A4CC1F8" w14:textId="77777777" w:rsidR="0050462E" w:rsidRPr="0006551B" w:rsidRDefault="0050462E" w:rsidP="0050462E">
            <w:pPr>
              <w:pStyle w:val="Podnadpis1"/>
              <w:spacing w:before="0"/>
              <w:rPr>
                <w:b w:val="0"/>
                <w:i w:val="0"/>
                <w:iCs/>
                <w:sz w:val="22"/>
                <w:szCs w:val="22"/>
              </w:rPr>
            </w:pPr>
          </w:p>
        </w:tc>
        <w:tc>
          <w:tcPr>
            <w:tcW w:w="1981" w:type="dxa"/>
            <w:gridSpan w:val="2"/>
          </w:tcPr>
          <w:p w14:paraId="0DBA115A" w14:textId="77777777" w:rsidR="0050462E" w:rsidRPr="0006551B" w:rsidRDefault="0050462E" w:rsidP="0050462E">
            <w:pPr>
              <w:pStyle w:val="Podnadpis1"/>
              <w:rPr>
                <w:b w:val="0"/>
                <w:i w:val="0"/>
                <w:iCs/>
                <w:sz w:val="22"/>
                <w:szCs w:val="22"/>
              </w:rPr>
            </w:pPr>
            <w:r w:rsidRPr="0006551B">
              <w:rPr>
                <w:b w:val="0"/>
                <w:i w:val="0"/>
                <w:iCs/>
                <w:sz w:val="22"/>
                <w:szCs w:val="22"/>
              </w:rPr>
              <w:t>Příjmení:</w:t>
            </w:r>
          </w:p>
        </w:tc>
        <w:tc>
          <w:tcPr>
            <w:tcW w:w="2473" w:type="dxa"/>
          </w:tcPr>
          <w:p w14:paraId="36385D66" w14:textId="77777777" w:rsidR="0050462E" w:rsidRPr="0050462E" w:rsidRDefault="0050462E" w:rsidP="0050462E">
            <w:pPr>
              <w:pStyle w:val="Podnadpis1"/>
              <w:rPr>
                <w:rFonts w:cs="Arial"/>
                <w:b w:val="0"/>
                <w:bCs/>
                <w:i w:val="0"/>
                <w:iCs/>
                <w:sz w:val="22"/>
                <w:szCs w:val="22"/>
              </w:rPr>
            </w:pPr>
            <w:r w:rsidRPr="0050462E">
              <w:rPr>
                <w:rFonts w:cs="Arial"/>
                <w:b w:val="0"/>
                <w:bCs/>
                <w:i w:val="0"/>
                <w:iCs/>
                <w:sz w:val="22"/>
                <w:szCs w:val="22"/>
              </w:rPr>
              <w:t>Funkce:</w:t>
            </w:r>
          </w:p>
          <w:p w14:paraId="2B63D245" w14:textId="77777777" w:rsidR="0050462E" w:rsidRPr="0050462E" w:rsidRDefault="0050462E" w:rsidP="0050462E">
            <w:pPr>
              <w:pStyle w:val="Podnadpis1"/>
              <w:spacing w:before="0"/>
              <w:rPr>
                <w:rFonts w:cs="Arial"/>
                <w:b w:val="0"/>
                <w:bCs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2082A1DC" w14:textId="77777777" w:rsidTr="00AD5E83">
        <w:trPr>
          <w:jc w:val="center"/>
        </w:trPr>
        <w:tc>
          <w:tcPr>
            <w:tcW w:w="2213" w:type="dxa"/>
            <w:shd w:val="pct15" w:color="auto" w:fill="auto"/>
          </w:tcPr>
          <w:p w14:paraId="533A5E11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Kontaktní pracovník</w:t>
            </w:r>
          </w:p>
        </w:tc>
        <w:tc>
          <w:tcPr>
            <w:tcW w:w="848" w:type="dxa"/>
          </w:tcPr>
          <w:p w14:paraId="013799BB" w14:textId="77777777" w:rsidR="0050462E" w:rsidRPr="006B5587" w:rsidRDefault="0050462E" w:rsidP="0050462E">
            <w:pPr>
              <w:pStyle w:val="Podnadpis1"/>
              <w:rPr>
                <w:rFonts w:cs="Arial"/>
                <w:b w:val="0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b w:val="0"/>
                <w:i w:val="0"/>
                <w:iCs/>
                <w:sz w:val="22"/>
                <w:szCs w:val="22"/>
              </w:rPr>
              <w:t>Titul:</w:t>
            </w:r>
          </w:p>
        </w:tc>
        <w:tc>
          <w:tcPr>
            <w:tcW w:w="1697" w:type="dxa"/>
            <w:gridSpan w:val="2"/>
          </w:tcPr>
          <w:p w14:paraId="4D114F75" w14:textId="77777777" w:rsidR="0050462E" w:rsidRPr="006B5587" w:rsidRDefault="0050462E" w:rsidP="0050462E">
            <w:pPr>
              <w:pStyle w:val="Podnadpis1"/>
              <w:rPr>
                <w:rFonts w:cs="Arial"/>
                <w:b w:val="0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b w:val="0"/>
                <w:i w:val="0"/>
                <w:iCs/>
                <w:sz w:val="22"/>
                <w:szCs w:val="22"/>
              </w:rPr>
              <w:t>Jméno:</w:t>
            </w:r>
          </w:p>
        </w:tc>
        <w:tc>
          <w:tcPr>
            <w:tcW w:w="1981" w:type="dxa"/>
            <w:gridSpan w:val="2"/>
          </w:tcPr>
          <w:p w14:paraId="2C222202" w14:textId="77777777" w:rsidR="0050462E" w:rsidRPr="006B5587" w:rsidRDefault="0050462E" w:rsidP="0050462E">
            <w:pPr>
              <w:pStyle w:val="Podnadpis1"/>
              <w:rPr>
                <w:rFonts w:cs="Arial"/>
                <w:b w:val="0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b w:val="0"/>
                <w:i w:val="0"/>
                <w:iCs/>
                <w:sz w:val="22"/>
                <w:szCs w:val="22"/>
              </w:rPr>
              <w:t>Příjmení:</w:t>
            </w:r>
          </w:p>
        </w:tc>
        <w:tc>
          <w:tcPr>
            <w:tcW w:w="2473" w:type="dxa"/>
          </w:tcPr>
          <w:p w14:paraId="347F7840" w14:textId="77777777" w:rsidR="0050462E" w:rsidRDefault="0050462E" w:rsidP="0050462E">
            <w:pPr>
              <w:pStyle w:val="Podnadpis1"/>
              <w:rPr>
                <w:rFonts w:cs="Arial"/>
                <w:b w:val="0"/>
                <w:i w:val="0"/>
                <w:iCs/>
                <w:sz w:val="22"/>
                <w:szCs w:val="22"/>
              </w:rPr>
            </w:pPr>
            <w:r>
              <w:rPr>
                <w:rFonts w:cs="Arial"/>
                <w:b w:val="0"/>
                <w:i w:val="0"/>
                <w:iCs/>
                <w:sz w:val="22"/>
                <w:szCs w:val="22"/>
              </w:rPr>
              <w:t>Funkce:</w:t>
            </w:r>
          </w:p>
          <w:p w14:paraId="1934FAB5" w14:textId="77777777" w:rsidR="0050462E" w:rsidRPr="006B5587" w:rsidRDefault="0050462E" w:rsidP="0050462E">
            <w:pPr>
              <w:pStyle w:val="Podnadpis1"/>
              <w:spacing w:before="0"/>
              <w:rPr>
                <w:rFonts w:cs="Arial"/>
                <w:b w:val="0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7B2A1916" w14:textId="77777777" w:rsidTr="00AD5E83">
        <w:trPr>
          <w:jc w:val="center"/>
        </w:trPr>
        <w:tc>
          <w:tcPr>
            <w:tcW w:w="2213" w:type="dxa"/>
            <w:shd w:val="pct15" w:color="auto" w:fill="auto"/>
          </w:tcPr>
          <w:p w14:paraId="4E883FED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Adresa</w:t>
            </w:r>
          </w:p>
        </w:tc>
        <w:tc>
          <w:tcPr>
            <w:tcW w:w="6999" w:type="dxa"/>
            <w:gridSpan w:val="6"/>
          </w:tcPr>
          <w:p w14:paraId="5C093A1E" w14:textId="77777777" w:rsidR="0050462E" w:rsidRDefault="0050462E" w:rsidP="0050462E">
            <w:pPr>
              <w:pStyle w:val="Podnadpis1"/>
              <w:spacing w:before="0" w:after="0"/>
              <w:rPr>
                <w:rFonts w:cs="Arial"/>
                <w:i w:val="0"/>
                <w:iCs/>
                <w:sz w:val="22"/>
                <w:szCs w:val="22"/>
              </w:rPr>
            </w:pPr>
          </w:p>
          <w:p w14:paraId="690774A0" w14:textId="77777777" w:rsidR="0050462E" w:rsidRDefault="0050462E" w:rsidP="0050462E">
            <w:pPr>
              <w:pStyle w:val="Podnadpis1"/>
              <w:spacing w:before="0" w:after="0"/>
              <w:rPr>
                <w:rFonts w:cs="Arial"/>
                <w:i w:val="0"/>
                <w:iCs/>
                <w:sz w:val="22"/>
                <w:szCs w:val="22"/>
              </w:rPr>
            </w:pPr>
          </w:p>
          <w:p w14:paraId="5E121542" w14:textId="77777777" w:rsidR="0050462E" w:rsidRDefault="0050462E" w:rsidP="0050462E">
            <w:pPr>
              <w:pStyle w:val="Podnadpis1"/>
              <w:spacing w:before="0" w:after="0"/>
              <w:rPr>
                <w:rFonts w:cs="Arial"/>
                <w:i w:val="0"/>
                <w:iCs/>
                <w:sz w:val="22"/>
                <w:szCs w:val="22"/>
              </w:rPr>
            </w:pPr>
          </w:p>
          <w:p w14:paraId="76C67DD5" w14:textId="77777777" w:rsidR="0050462E" w:rsidRDefault="0050462E" w:rsidP="0050462E">
            <w:pPr>
              <w:pStyle w:val="Podnadpis1"/>
              <w:spacing w:before="0" w:after="0"/>
              <w:rPr>
                <w:rFonts w:cs="Arial"/>
                <w:i w:val="0"/>
                <w:iCs/>
                <w:sz w:val="22"/>
                <w:szCs w:val="22"/>
              </w:rPr>
            </w:pPr>
          </w:p>
          <w:p w14:paraId="37D6540F" w14:textId="77777777" w:rsidR="0050462E" w:rsidRDefault="0050462E" w:rsidP="0050462E">
            <w:pPr>
              <w:pStyle w:val="Podnadpis1"/>
              <w:spacing w:before="0" w:after="0"/>
              <w:rPr>
                <w:rFonts w:cs="Arial"/>
                <w:i w:val="0"/>
                <w:iCs/>
                <w:sz w:val="22"/>
                <w:szCs w:val="22"/>
              </w:rPr>
            </w:pPr>
          </w:p>
          <w:p w14:paraId="34638AB5" w14:textId="77777777" w:rsidR="0050462E" w:rsidRDefault="0050462E" w:rsidP="0050462E">
            <w:pPr>
              <w:pStyle w:val="Podnadpis1"/>
              <w:spacing w:before="0" w:after="0"/>
              <w:rPr>
                <w:rFonts w:cs="Arial"/>
                <w:i w:val="0"/>
                <w:iCs/>
                <w:sz w:val="22"/>
                <w:szCs w:val="22"/>
              </w:rPr>
            </w:pPr>
          </w:p>
          <w:p w14:paraId="69CD11A0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145219B8" w14:textId="77777777" w:rsidTr="00AD5E83">
        <w:trPr>
          <w:trHeight w:val="405"/>
          <w:jc w:val="center"/>
        </w:trPr>
        <w:tc>
          <w:tcPr>
            <w:tcW w:w="2213" w:type="dxa"/>
            <w:tcBorders>
              <w:bottom w:val="single" w:sz="6" w:space="0" w:color="auto"/>
            </w:tcBorders>
            <w:shd w:val="pct15" w:color="auto" w:fill="auto"/>
          </w:tcPr>
          <w:p w14:paraId="19116BC3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Telefon</w:t>
            </w:r>
          </w:p>
        </w:tc>
        <w:tc>
          <w:tcPr>
            <w:tcW w:w="6999" w:type="dxa"/>
            <w:gridSpan w:val="6"/>
            <w:tcBorders>
              <w:bottom w:val="single" w:sz="6" w:space="0" w:color="auto"/>
            </w:tcBorders>
          </w:tcPr>
          <w:p w14:paraId="4C5FDA9A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78228219" w14:textId="77777777" w:rsidTr="00AD5E83">
        <w:trPr>
          <w:trHeight w:val="405"/>
          <w:jc w:val="center"/>
        </w:trPr>
        <w:tc>
          <w:tcPr>
            <w:tcW w:w="2213" w:type="dxa"/>
            <w:tcBorders>
              <w:bottom w:val="single" w:sz="6" w:space="0" w:color="auto"/>
            </w:tcBorders>
            <w:shd w:val="pct15" w:color="auto" w:fill="auto"/>
          </w:tcPr>
          <w:p w14:paraId="2CB15E2B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Email</w:t>
            </w:r>
          </w:p>
        </w:tc>
        <w:tc>
          <w:tcPr>
            <w:tcW w:w="6999" w:type="dxa"/>
            <w:gridSpan w:val="6"/>
            <w:tcBorders>
              <w:bottom w:val="single" w:sz="6" w:space="0" w:color="auto"/>
            </w:tcBorders>
          </w:tcPr>
          <w:p w14:paraId="2B76658C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3597449E" w14:textId="77777777" w:rsidTr="00AD5E83">
        <w:tblPrEx>
          <w:jc w:val="left"/>
        </w:tblPrEx>
        <w:trPr>
          <w:cantSplit/>
        </w:trPr>
        <w:tc>
          <w:tcPr>
            <w:tcW w:w="2212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pct15" w:color="auto" w:fill="auto"/>
          </w:tcPr>
          <w:p w14:paraId="5EE5FBE8" w14:textId="77777777" w:rsidR="0050462E" w:rsidRPr="006B5587" w:rsidRDefault="0050462E" w:rsidP="0050462E">
            <w:pPr>
              <w:pStyle w:val="Podnadpis1"/>
              <w:jc w:val="both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lastRenderedPageBreak/>
              <w:t>Způsob fakturace</w:t>
            </w:r>
            <w:r w:rsidR="00800CB0">
              <w:rPr>
                <w:rFonts w:cs="Arial"/>
                <w:i w:val="0"/>
                <w:iCs/>
                <w:noProof/>
                <w:sz w:val="22"/>
                <w:szCs w:val="22"/>
              </w:rPr>
              <w:pict w14:anchorId="225ACFD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395" type="#_x0000_t202" style="position:absolute;left:0;text-align:left;margin-left:382.75pt;margin-top:3.95pt;width:12.75pt;height:12.75pt;z-index:251668480;mso-position-horizontal-relative:text;mso-position-vertical-relative:text" o:allowincell="f" strokeweight="1pt">
                  <o:lock v:ext="edit" aspectratio="t"/>
                  <v:textbox style="mso-next-textbox:#_x0000_s2395" inset="0,0,0,0">
                    <w:txbxContent>
                      <w:p w14:paraId="49100216" w14:textId="77777777" w:rsidR="0050462E" w:rsidRDefault="0050462E" w:rsidP="00396552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800CB0">
              <w:rPr>
                <w:rFonts w:cs="Arial"/>
                <w:i w:val="0"/>
                <w:iCs/>
                <w:noProof/>
                <w:sz w:val="22"/>
                <w:szCs w:val="22"/>
              </w:rPr>
              <w:pict w14:anchorId="10E55743">
                <v:shape id="_x0000_s2394" type="#_x0000_t202" style="position:absolute;left:0;text-align:left;margin-left:272.15pt;margin-top:3.95pt;width:12.75pt;height:12.75pt;z-index:251667456;mso-position-horizontal-relative:text;mso-position-vertical-relative:text" o:allowincell="f" strokeweight="1pt">
                  <o:lock v:ext="edit" aspectratio="t"/>
                  <v:textbox style="mso-next-textbox:#_x0000_s2394" inset="0,0,0,0">
                    <w:txbxContent>
                      <w:p w14:paraId="03237997" w14:textId="77777777" w:rsidR="0050462E" w:rsidRDefault="0050462E" w:rsidP="00396552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</w:p>
        </w:tc>
        <w:tc>
          <w:tcPr>
            <w:tcW w:w="2403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14:paraId="37FDD2D1" w14:textId="77777777" w:rsidR="0050462E" w:rsidRPr="006B5587" w:rsidRDefault="0050462E" w:rsidP="0050462E">
            <w:pPr>
              <w:pStyle w:val="Podnadpis1"/>
              <w:jc w:val="both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  <w:tc>
          <w:tcPr>
            <w:tcW w:w="169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F8D661B" w14:textId="77777777" w:rsidR="0050462E" w:rsidRPr="006B5587" w:rsidRDefault="0050462E" w:rsidP="0050462E">
            <w:pPr>
              <w:pStyle w:val="Podnadpis1"/>
              <w:jc w:val="both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poštou</w:t>
            </w:r>
          </w:p>
        </w:tc>
        <w:tc>
          <w:tcPr>
            <w:tcW w:w="2900" w:type="dxa"/>
            <w:gridSpan w:val="2"/>
            <w:tcBorders>
              <w:top w:val="single" w:sz="6" w:space="0" w:color="auto"/>
              <w:left w:val="nil"/>
              <w:bottom w:val="nil"/>
            </w:tcBorders>
          </w:tcPr>
          <w:p w14:paraId="0E92ECE8" w14:textId="77777777" w:rsidR="0050462E" w:rsidRPr="006B5587" w:rsidRDefault="0050462E" w:rsidP="0050462E">
            <w:pPr>
              <w:pStyle w:val="Podnadpis1"/>
              <w:jc w:val="both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elektronicky</w:t>
            </w:r>
          </w:p>
        </w:tc>
      </w:tr>
      <w:tr w:rsidR="0050462E" w:rsidRPr="006B5587" w14:paraId="60B2815E" w14:textId="77777777" w:rsidTr="00AD5E83">
        <w:trPr>
          <w:jc w:val="center"/>
        </w:trPr>
        <w:tc>
          <w:tcPr>
            <w:tcW w:w="2213" w:type="dxa"/>
            <w:shd w:val="pct15" w:color="auto" w:fill="auto"/>
          </w:tcPr>
          <w:p w14:paraId="07302E0E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Adresa pro fakturaci</w:t>
            </w:r>
          </w:p>
        </w:tc>
        <w:tc>
          <w:tcPr>
            <w:tcW w:w="6999" w:type="dxa"/>
            <w:gridSpan w:val="6"/>
          </w:tcPr>
          <w:p w14:paraId="5E637B98" w14:textId="77777777" w:rsidR="0050462E" w:rsidRPr="006B5587" w:rsidRDefault="0050462E" w:rsidP="0050462E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29894C03" w14:textId="77777777" w:rsidR="0050462E" w:rsidRPr="006B5587" w:rsidRDefault="0050462E" w:rsidP="0050462E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1335E81C" w14:textId="77777777" w:rsidR="0050462E" w:rsidRPr="006B5587" w:rsidRDefault="0050462E" w:rsidP="0050462E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1616258F" w14:textId="77777777" w:rsidR="0050462E" w:rsidRPr="006B5587" w:rsidRDefault="0050462E" w:rsidP="0050462E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6AAB98F1" w14:textId="77777777" w:rsidR="0050462E" w:rsidRPr="006B5587" w:rsidRDefault="0050462E" w:rsidP="0050462E">
            <w:pPr>
              <w:pStyle w:val="Zkladntext"/>
              <w:ind w:firstLine="0"/>
              <w:rPr>
                <w:rFonts w:cs="Arial"/>
                <w:iCs/>
                <w:sz w:val="22"/>
                <w:szCs w:val="22"/>
              </w:rPr>
            </w:pPr>
          </w:p>
          <w:p w14:paraId="54174604" w14:textId="77777777" w:rsidR="0050462E" w:rsidRPr="006B5587" w:rsidRDefault="0050462E" w:rsidP="0050462E">
            <w:pPr>
              <w:pStyle w:val="Podnadpis1"/>
              <w:rPr>
                <w:rFonts w:cs="Arial"/>
                <w:b w:val="0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b w:val="0"/>
                <w:i w:val="0"/>
                <w:iCs/>
                <w:sz w:val="22"/>
                <w:szCs w:val="22"/>
              </w:rPr>
              <w:t>PSČ:</w:t>
            </w:r>
          </w:p>
          <w:p w14:paraId="1BE5F9F2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b w:val="0"/>
                <w:i w:val="0"/>
                <w:iCs/>
                <w:sz w:val="22"/>
                <w:szCs w:val="22"/>
              </w:rPr>
              <w:t>IČ/DIČ:</w:t>
            </w:r>
          </w:p>
        </w:tc>
      </w:tr>
      <w:tr w:rsidR="0050462E" w:rsidRPr="006B5587" w14:paraId="403B3254" w14:textId="77777777" w:rsidTr="00AD5E83">
        <w:trPr>
          <w:jc w:val="center"/>
        </w:trPr>
        <w:tc>
          <w:tcPr>
            <w:tcW w:w="2213" w:type="dxa"/>
            <w:shd w:val="pct15" w:color="auto" w:fill="auto"/>
          </w:tcPr>
          <w:p w14:paraId="3B19E5CA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Email pro fakturaci</w:t>
            </w:r>
          </w:p>
        </w:tc>
        <w:tc>
          <w:tcPr>
            <w:tcW w:w="6999" w:type="dxa"/>
            <w:gridSpan w:val="6"/>
          </w:tcPr>
          <w:p w14:paraId="6B914CC6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33F70943" w14:textId="77777777" w:rsidTr="00AD5E83">
        <w:trPr>
          <w:trHeight w:val="338"/>
          <w:jc w:val="center"/>
        </w:trPr>
        <w:tc>
          <w:tcPr>
            <w:tcW w:w="2213" w:type="dxa"/>
            <w:shd w:val="pct15" w:color="auto" w:fill="auto"/>
          </w:tcPr>
          <w:p w14:paraId="3A0697A8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Telefon</w:t>
            </w:r>
          </w:p>
        </w:tc>
        <w:tc>
          <w:tcPr>
            <w:tcW w:w="6999" w:type="dxa"/>
            <w:gridSpan w:val="6"/>
          </w:tcPr>
          <w:p w14:paraId="29F4EB63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454C469E" w14:textId="77777777" w:rsidTr="00AD5E83">
        <w:trPr>
          <w:trHeight w:val="412"/>
          <w:jc w:val="center"/>
        </w:trPr>
        <w:tc>
          <w:tcPr>
            <w:tcW w:w="2213" w:type="dxa"/>
            <w:shd w:val="pct15" w:color="auto" w:fill="auto"/>
          </w:tcPr>
          <w:p w14:paraId="272B1014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Banka</w:t>
            </w:r>
          </w:p>
        </w:tc>
        <w:tc>
          <w:tcPr>
            <w:tcW w:w="6999" w:type="dxa"/>
            <w:gridSpan w:val="6"/>
          </w:tcPr>
          <w:p w14:paraId="3A14A6B5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40014EEF" w14:textId="77777777" w:rsidTr="00AD5E83">
        <w:trPr>
          <w:trHeight w:val="409"/>
          <w:jc w:val="center"/>
        </w:trPr>
        <w:tc>
          <w:tcPr>
            <w:tcW w:w="2213" w:type="dxa"/>
            <w:shd w:val="pct15" w:color="auto" w:fill="auto"/>
          </w:tcPr>
          <w:p w14:paraId="1A3E0593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  <w:r w:rsidRPr="006B5587">
              <w:rPr>
                <w:rFonts w:cs="Arial"/>
                <w:i w:val="0"/>
                <w:iCs/>
                <w:sz w:val="22"/>
                <w:szCs w:val="22"/>
              </w:rPr>
              <w:t>Číslo účtu</w:t>
            </w:r>
          </w:p>
        </w:tc>
        <w:tc>
          <w:tcPr>
            <w:tcW w:w="6999" w:type="dxa"/>
            <w:gridSpan w:val="6"/>
          </w:tcPr>
          <w:p w14:paraId="58689AA3" w14:textId="77777777" w:rsidR="0050462E" w:rsidRPr="006B5587" w:rsidRDefault="0050462E" w:rsidP="0050462E">
            <w:pPr>
              <w:pStyle w:val="Podnadpis1"/>
              <w:rPr>
                <w:rFonts w:cs="Arial"/>
                <w:i w:val="0"/>
                <w:iCs/>
                <w:sz w:val="22"/>
                <w:szCs w:val="22"/>
              </w:rPr>
            </w:pPr>
          </w:p>
        </w:tc>
      </w:tr>
      <w:tr w:rsidR="0050462E" w:rsidRPr="006B5587" w14:paraId="7C5BC414" w14:textId="77777777" w:rsidTr="00374C02">
        <w:trPr>
          <w:trHeight w:val="409"/>
          <w:jc w:val="center"/>
        </w:trPr>
        <w:tc>
          <w:tcPr>
            <w:tcW w:w="9212" w:type="dxa"/>
            <w:gridSpan w:val="7"/>
          </w:tcPr>
          <w:p w14:paraId="0D3DFA00" w14:textId="77777777" w:rsidR="0050462E" w:rsidRDefault="0050462E" w:rsidP="005046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Registrační poplatek za registraci Žádosti:</w:t>
            </w:r>
          </w:p>
          <w:p w14:paraId="1DAC76F1" w14:textId="77777777" w:rsidR="0050462E" w:rsidRPr="00374C02" w:rsidRDefault="0050462E" w:rsidP="0050462E">
            <w:pPr>
              <w:pStyle w:val="Podnadpis1"/>
              <w:spacing w:before="0" w:after="0"/>
              <w:rPr>
                <w:rFonts w:cs="Arial"/>
                <w:b w:val="0"/>
                <w:i w:val="0"/>
                <w:sz w:val="22"/>
                <w:szCs w:val="22"/>
              </w:rPr>
            </w:pPr>
            <w:proofErr w:type="gramStart"/>
            <w:r w:rsidRPr="00374C02">
              <w:rPr>
                <w:rFonts w:cs="Arial"/>
                <w:b w:val="0"/>
                <w:i w:val="0"/>
                <w:sz w:val="22"/>
                <w:szCs w:val="22"/>
              </w:rPr>
              <w:t>5.000,--</w:t>
            </w:r>
            <w:proofErr w:type="gramEnd"/>
            <w:r w:rsidRPr="00374C02">
              <w:rPr>
                <w:rFonts w:cs="Arial"/>
                <w:b w:val="0"/>
                <w:i w:val="0"/>
                <w:sz w:val="22"/>
                <w:szCs w:val="22"/>
              </w:rPr>
              <w:t xml:space="preserve"> Kč </w:t>
            </w:r>
            <w:r w:rsidRPr="00374C02">
              <w:rPr>
                <w:rFonts w:cs="Arial"/>
                <w:b w:val="0"/>
                <w:i w:val="0"/>
                <w:sz w:val="16"/>
                <w:szCs w:val="16"/>
              </w:rPr>
              <w:t>(cena zahrnuje: administrativní zajištění zakázky, zpracování žádosti, zpracování smlouvy o dílo/o kontrolní činnosti, vydávání certifikátů, …)</w:t>
            </w:r>
          </w:p>
        </w:tc>
      </w:tr>
    </w:tbl>
    <w:p w14:paraId="677E2CDF" w14:textId="77777777" w:rsidR="00337100" w:rsidRPr="00476CAB" w:rsidRDefault="00337100" w:rsidP="00040E32">
      <w:pPr>
        <w:pStyle w:val="Nadpis"/>
        <w:spacing w:before="240"/>
        <w:outlineLvl w:val="0"/>
        <w:rPr>
          <w:i w:val="0"/>
          <w:iCs/>
        </w:rPr>
      </w:pPr>
      <w:r w:rsidRPr="00476CAB">
        <w:rPr>
          <w:i w:val="0"/>
          <w:iCs/>
        </w:rPr>
        <w:t>Část 2</w:t>
      </w:r>
      <w:r w:rsidR="00476CAB" w:rsidRPr="00476CAB">
        <w:rPr>
          <w:i w:val="0"/>
          <w:iCs/>
        </w:rPr>
        <w:t>:</w:t>
      </w:r>
      <w:r w:rsidRPr="00476CAB">
        <w:rPr>
          <w:i w:val="0"/>
          <w:iCs/>
        </w:rPr>
        <w:t xml:space="preserve"> Informace o výrobku</w:t>
      </w:r>
    </w:p>
    <w:tbl>
      <w:tblPr>
        <w:tblW w:w="921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015"/>
      </w:tblGrid>
      <w:tr w:rsidR="00337100" w:rsidRPr="00476CAB" w14:paraId="03F92BEC" w14:textId="77777777" w:rsidTr="00BC3561">
        <w:trPr>
          <w:jc w:val="center"/>
        </w:trPr>
        <w:tc>
          <w:tcPr>
            <w:tcW w:w="2197" w:type="dxa"/>
            <w:shd w:val="pct15" w:color="auto" w:fill="auto"/>
          </w:tcPr>
          <w:p w14:paraId="6E8C5FB8" w14:textId="77777777" w:rsidR="00A25433" w:rsidRDefault="00337100" w:rsidP="00A25433">
            <w:pPr>
              <w:pStyle w:val="Podnadpis1"/>
              <w:spacing w:after="0"/>
              <w:rPr>
                <w:i w:val="0"/>
                <w:iCs/>
                <w:sz w:val="22"/>
                <w:szCs w:val="22"/>
              </w:rPr>
            </w:pPr>
            <w:r w:rsidRPr="00476CAB">
              <w:rPr>
                <w:i w:val="0"/>
                <w:iCs/>
                <w:sz w:val="22"/>
                <w:szCs w:val="22"/>
              </w:rPr>
              <w:t>Výrobna</w:t>
            </w:r>
            <w:r w:rsidR="00A25433">
              <w:rPr>
                <w:i w:val="0"/>
                <w:iCs/>
                <w:sz w:val="22"/>
                <w:szCs w:val="22"/>
              </w:rPr>
              <w:t>/-y</w:t>
            </w:r>
            <w:r w:rsidR="007519A3" w:rsidRPr="00476CAB">
              <w:rPr>
                <w:i w:val="0"/>
                <w:iCs/>
                <w:sz w:val="22"/>
                <w:szCs w:val="22"/>
              </w:rPr>
              <w:t xml:space="preserve"> </w:t>
            </w:r>
          </w:p>
          <w:p w14:paraId="1A410796" w14:textId="77777777" w:rsidR="00337100" w:rsidRPr="00476CAB" w:rsidRDefault="00476CAB" w:rsidP="00A25433">
            <w:pPr>
              <w:pStyle w:val="Podnadpis1"/>
              <w:spacing w:before="0"/>
              <w:rPr>
                <w:i w:val="0"/>
                <w:iCs/>
                <w:sz w:val="22"/>
                <w:szCs w:val="22"/>
              </w:rPr>
            </w:pPr>
            <w:r>
              <w:rPr>
                <w:i w:val="0"/>
                <w:iCs/>
                <w:sz w:val="22"/>
                <w:szCs w:val="22"/>
              </w:rPr>
              <w:t>(adresa</w:t>
            </w:r>
            <w:r w:rsidR="007519A3" w:rsidRPr="00476CAB">
              <w:rPr>
                <w:i w:val="0"/>
                <w:iCs/>
                <w:sz w:val="22"/>
                <w:szCs w:val="22"/>
              </w:rPr>
              <w:t>)</w:t>
            </w:r>
          </w:p>
        </w:tc>
        <w:tc>
          <w:tcPr>
            <w:tcW w:w="7015" w:type="dxa"/>
          </w:tcPr>
          <w:p w14:paraId="4BCCD524" w14:textId="77777777" w:rsidR="00337100" w:rsidRPr="00040E32" w:rsidRDefault="00337100" w:rsidP="00040E32">
            <w:pPr>
              <w:pStyle w:val="Zkladntext"/>
              <w:spacing w:before="72"/>
              <w:ind w:firstLine="0"/>
              <w:rPr>
                <w:iCs/>
                <w:sz w:val="22"/>
                <w:szCs w:val="22"/>
              </w:rPr>
            </w:pPr>
          </w:p>
          <w:p w14:paraId="0C19A324" w14:textId="77777777" w:rsidR="00337100" w:rsidRPr="00040E32" w:rsidRDefault="00337100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4E94667B" w14:textId="77777777" w:rsidR="007519A3" w:rsidRDefault="007519A3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2E2C64AF" w14:textId="77777777" w:rsidR="00040E32" w:rsidRDefault="00040E32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781F6BE8" w14:textId="77777777" w:rsidR="00040E32" w:rsidRDefault="00040E32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687B976B" w14:textId="77777777" w:rsidR="00040E32" w:rsidRDefault="00040E32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686CD2B0" w14:textId="77777777" w:rsidR="00040E32" w:rsidRDefault="00040E32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31DB9C94" w14:textId="77777777" w:rsidR="00AD5E83" w:rsidRDefault="00AD5E83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5112B028" w14:textId="77777777" w:rsidR="00AD5E83" w:rsidRDefault="00AD5E83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54FCD8EE" w14:textId="77777777" w:rsidR="00AD5E83" w:rsidRDefault="00AD5E83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031AF99B" w14:textId="77777777" w:rsidR="00AD5E83" w:rsidRDefault="00AD5E83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3CE66C4D" w14:textId="77777777" w:rsidR="00AD5E83" w:rsidRDefault="00AD5E83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6ED59A44" w14:textId="77777777" w:rsidR="00AD5E83" w:rsidRDefault="00AD5E83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138C20CF" w14:textId="77777777" w:rsidR="00AD5E83" w:rsidRDefault="00AD5E83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01D373A7" w14:textId="77777777" w:rsidR="00040E32" w:rsidRDefault="00040E32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280887F7" w14:textId="77777777" w:rsidR="00040E32" w:rsidRDefault="00040E32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6A54CE58" w14:textId="77777777" w:rsidR="00040E32" w:rsidRDefault="00040E32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527CFEFA" w14:textId="77777777" w:rsidR="00570EEC" w:rsidRPr="00040E32" w:rsidRDefault="00570EEC" w:rsidP="007519A3">
            <w:pPr>
              <w:pStyle w:val="Zkladntext"/>
              <w:ind w:firstLine="0"/>
              <w:rPr>
                <w:iCs/>
                <w:sz w:val="22"/>
                <w:szCs w:val="22"/>
              </w:rPr>
            </w:pPr>
          </w:p>
          <w:p w14:paraId="204EA413" w14:textId="77777777" w:rsidR="00337100" w:rsidRPr="00476CAB" w:rsidRDefault="00337100">
            <w:pPr>
              <w:pStyle w:val="Podnadpis1"/>
              <w:rPr>
                <w:i w:val="0"/>
                <w:iCs/>
                <w:sz w:val="22"/>
              </w:rPr>
            </w:pPr>
          </w:p>
        </w:tc>
      </w:tr>
      <w:tr w:rsidR="00671346" w:rsidRPr="00476CAB" w14:paraId="45114932" w14:textId="77777777" w:rsidTr="008C66D7">
        <w:trPr>
          <w:trHeight w:val="410"/>
          <w:jc w:val="center"/>
        </w:trPr>
        <w:tc>
          <w:tcPr>
            <w:tcW w:w="9212" w:type="dxa"/>
            <w:gridSpan w:val="2"/>
            <w:tcBorders>
              <w:bottom w:val="single" w:sz="4" w:space="0" w:color="auto"/>
            </w:tcBorders>
            <w:shd w:val="pct15" w:color="auto" w:fill="auto"/>
          </w:tcPr>
          <w:p w14:paraId="0916A6FF" w14:textId="77777777" w:rsidR="00671346" w:rsidRPr="00476CAB" w:rsidRDefault="00671346">
            <w:pPr>
              <w:pStyle w:val="Podnadpis1"/>
              <w:rPr>
                <w:i w:val="0"/>
                <w:iCs/>
              </w:rPr>
            </w:pPr>
            <w:r w:rsidRPr="0006551B">
              <w:rPr>
                <w:i w:val="0"/>
                <w:iCs/>
                <w:sz w:val="22"/>
                <w:szCs w:val="22"/>
              </w:rPr>
              <w:t>Výrobek</w:t>
            </w:r>
            <w:r>
              <w:rPr>
                <w:i w:val="0"/>
                <w:iCs/>
                <w:sz w:val="22"/>
                <w:szCs w:val="22"/>
              </w:rPr>
              <w:t xml:space="preserve"> </w:t>
            </w:r>
            <w:r w:rsidRPr="00B465AB">
              <w:rPr>
                <w:b w:val="0"/>
                <w:bCs/>
                <w:i w:val="0"/>
                <w:iCs/>
                <w:sz w:val="20"/>
              </w:rPr>
              <w:t xml:space="preserve">(název, typ, určené použití, technická </w:t>
            </w:r>
            <w:proofErr w:type="gramStart"/>
            <w:r w:rsidRPr="00B465AB">
              <w:rPr>
                <w:b w:val="0"/>
                <w:bCs/>
                <w:i w:val="0"/>
                <w:iCs/>
                <w:sz w:val="20"/>
              </w:rPr>
              <w:t>specifikace - určená</w:t>
            </w:r>
            <w:proofErr w:type="gramEnd"/>
            <w:r w:rsidRPr="00B465AB">
              <w:rPr>
                <w:b w:val="0"/>
                <w:bCs/>
                <w:i w:val="0"/>
                <w:iCs/>
                <w:sz w:val="20"/>
              </w:rPr>
              <w:t xml:space="preserve"> norma, jiná)</w:t>
            </w:r>
            <w:r>
              <w:rPr>
                <w:b w:val="0"/>
                <w:bCs/>
                <w:i w:val="0"/>
                <w:iCs/>
                <w:sz w:val="20"/>
              </w:rPr>
              <w:t>:</w:t>
            </w:r>
          </w:p>
        </w:tc>
      </w:tr>
      <w:tr w:rsidR="00D86F0A" w:rsidRPr="00476CAB" w14:paraId="6C2053B6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E4B9" w14:textId="77777777" w:rsidR="00D86F0A" w:rsidRPr="00476CAB" w:rsidRDefault="00800CB0" w:rsidP="00671346">
            <w:pPr>
              <w:pStyle w:val="Zkladntext"/>
              <w:spacing w:before="72"/>
              <w:ind w:firstLine="0"/>
              <w:rPr>
                <w:iCs/>
                <w:sz w:val="22"/>
                <w:szCs w:val="22"/>
              </w:rPr>
            </w:pPr>
            <w:r>
              <w:rPr>
                <w:b/>
                <w:bCs/>
                <w:iCs/>
                <w:noProof/>
                <w:sz w:val="22"/>
                <w:szCs w:val="22"/>
              </w:rPr>
              <w:pict w14:anchorId="49515020">
                <v:shape id="_x0000_s2379" type="#_x0000_t202" style="position:absolute;left:0;text-align:left;margin-left:13.4pt;margin-top:-668.85pt;width:12.75pt;height:12.75pt;z-index:251655168;mso-position-horizontal-relative:text;mso-position-vertical-relative:text" o:allowincell="f" strokeweight="1pt">
                  <o:lock v:ext="edit" aspectratio="t"/>
                  <v:textbox style="mso-next-textbox:#_x0000_s2379" inset="0,0,0,0">
                    <w:txbxContent>
                      <w:p w14:paraId="2162ACE7" w14:textId="77777777" w:rsidR="00671346" w:rsidRDefault="00671346" w:rsidP="00671346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671346" w:rsidRPr="00007BE0">
              <w:rPr>
                <w:b/>
                <w:bCs/>
                <w:iCs/>
                <w:sz w:val="22"/>
                <w:szCs w:val="22"/>
              </w:rPr>
              <w:t>Recyklát</w:t>
            </w:r>
            <w:r w:rsidR="00671346">
              <w:rPr>
                <w:iCs/>
                <w:sz w:val="22"/>
                <w:szCs w:val="22"/>
              </w:rPr>
              <w:t xml:space="preserve"> </w:t>
            </w:r>
            <w:r w:rsidR="00D77894" w:rsidRPr="00D77894">
              <w:rPr>
                <w:iCs/>
                <w:sz w:val="22"/>
                <w:szCs w:val="22"/>
              </w:rPr>
              <w:t xml:space="preserve">pro nestmelené směsi typu </w:t>
            </w:r>
            <w:r w:rsidR="00D77894" w:rsidRPr="00D77894">
              <w:rPr>
                <w:b/>
                <w:bCs/>
                <w:iCs/>
                <w:sz w:val="22"/>
                <w:szCs w:val="22"/>
              </w:rPr>
              <w:t>mechanicky zpevněná zemina (MZ)</w:t>
            </w:r>
            <w:r w:rsidR="00D77894" w:rsidRPr="00D77894">
              <w:rPr>
                <w:iCs/>
                <w:sz w:val="22"/>
                <w:szCs w:val="22"/>
              </w:rPr>
              <w:t xml:space="preserve"> do konstrukčních vrstev pozemních komunikací, nemotoristických a dočasných komunikací, odstavných, parkovacích a jiných dopravních </w:t>
            </w:r>
            <w:proofErr w:type="gramStart"/>
            <w:r w:rsidR="00D77894" w:rsidRPr="00D77894">
              <w:rPr>
                <w:iCs/>
                <w:sz w:val="22"/>
                <w:szCs w:val="22"/>
              </w:rPr>
              <w:t>ploch</w:t>
            </w:r>
            <w:r w:rsidR="00671346">
              <w:rPr>
                <w:iCs/>
                <w:sz w:val="22"/>
                <w:szCs w:val="22"/>
              </w:rPr>
              <w:t xml:space="preserve"> - </w:t>
            </w:r>
            <w:r w:rsidR="00671346" w:rsidRPr="00007BE0">
              <w:rPr>
                <w:b/>
                <w:bCs/>
                <w:iCs/>
                <w:sz w:val="22"/>
                <w:szCs w:val="22"/>
              </w:rPr>
              <w:t>TP</w:t>
            </w:r>
            <w:proofErr w:type="gramEnd"/>
            <w:r w:rsidR="00671346" w:rsidRPr="00007BE0">
              <w:rPr>
                <w:b/>
                <w:bCs/>
                <w:iCs/>
                <w:sz w:val="22"/>
                <w:szCs w:val="22"/>
              </w:rPr>
              <w:t xml:space="preserve"> 210</w:t>
            </w:r>
            <w:r w:rsidR="00671346">
              <w:rPr>
                <w:iCs/>
                <w:sz w:val="22"/>
                <w:szCs w:val="22"/>
              </w:rPr>
              <w:t xml:space="preserve">: </w:t>
            </w:r>
          </w:p>
        </w:tc>
      </w:tr>
      <w:tr w:rsidR="00671346" w:rsidRPr="00476CAB" w14:paraId="22569982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6A66" w14:textId="77777777" w:rsidR="00671346" w:rsidRDefault="00800CB0" w:rsidP="00007BE0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4F7BAA99">
                <v:shape id="_x0000_s2381" type="#_x0000_t202" style="position:absolute;left:0;text-align:left;margin-left:5.65pt;margin-top:4.85pt;width:12.75pt;height:12.75pt;z-index:251656192;mso-position-horizontal:absolute;mso-position-horizontal-relative:text;mso-position-vertical-relative:text" o:allowincell="f" strokeweight="1pt">
                  <o:lock v:ext="edit" aspectratio="t"/>
                  <v:textbox style="mso-next-textbox:#_x0000_s2381" inset="0,0,0,0">
                    <w:txbxContent>
                      <w:p w14:paraId="6878F4CF" w14:textId="77777777" w:rsidR="00007BE0" w:rsidRDefault="00007BE0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D77894">
              <w:rPr>
                <w:iCs/>
                <w:noProof/>
                <w:sz w:val="22"/>
                <w:szCs w:val="22"/>
              </w:rPr>
              <w:t>z betonu</w:t>
            </w:r>
          </w:p>
        </w:tc>
      </w:tr>
      <w:tr w:rsidR="00671346" w:rsidRPr="00476CAB" w14:paraId="49A5364B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CA85" w14:textId="77777777" w:rsidR="00671346" w:rsidRDefault="00800CB0" w:rsidP="00007BE0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564C9AA7">
                <v:shape id="_x0000_s2382" type="#_x0000_t202" style="position:absolute;left:0;text-align:left;margin-left:5.65pt;margin-top:4.8pt;width:12.75pt;height:12.75pt;z-index:251657216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382" inset="0,0,0,0">
                    <w:txbxContent>
                      <w:p w14:paraId="5CE3406A" w14:textId="77777777" w:rsidR="00007BE0" w:rsidRDefault="00007BE0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007BE0">
              <w:rPr>
                <w:iCs/>
                <w:noProof/>
                <w:sz w:val="22"/>
                <w:szCs w:val="22"/>
              </w:rPr>
              <w:t>z</w:t>
            </w:r>
            <w:r w:rsidR="00D77894">
              <w:rPr>
                <w:iCs/>
                <w:noProof/>
                <w:sz w:val="22"/>
                <w:szCs w:val="22"/>
              </w:rPr>
              <w:t>e směsi betonu</w:t>
            </w:r>
          </w:p>
        </w:tc>
      </w:tr>
      <w:tr w:rsidR="00671346" w:rsidRPr="00476CAB" w14:paraId="1D0C1071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BD53" w14:textId="77777777" w:rsidR="00671346" w:rsidRPr="002228B0" w:rsidRDefault="00800CB0" w:rsidP="00007BE0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53D5E829">
                <v:shape id="_x0000_s2384" type="#_x0000_t202" style="position:absolute;left:0;text-align:left;margin-left:5.65pt;margin-top:4.8pt;width:12.75pt;height:12.75pt;z-index:251658240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384" inset="0,0,0,0">
                    <w:txbxContent>
                      <w:p w14:paraId="2FA0CE2B" w14:textId="77777777" w:rsidR="00007BE0" w:rsidRDefault="00007BE0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007BE0">
              <w:rPr>
                <w:iCs/>
                <w:noProof/>
                <w:sz w:val="22"/>
                <w:szCs w:val="22"/>
              </w:rPr>
              <w:t>směsný</w:t>
            </w:r>
          </w:p>
        </w:tc>
      </w:tr>
      <w:tr w:rsidR="00671346" w:rsidRPr="00476CAB" w14:paraId="02366B57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791E" w14:textId="77777777" w:rsidR="00671346" w:rsidRDefault="00800CB0" w:rsidP="00007BE0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50385186">
                <v:shape id="_x0000_s2385" type="#_x0000_t202" style="position:absolute;left:0;text-align:left;margin-left:5.65pt;margin-top:4.8pt;width:12.75pt;height:12.75pt;z-index:251659264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385" inset="0,0,0,0">
                    <w:txbxContent>
                      <w:p w14:paraId="1C6F8AFE" w14:textId="77777777" w:rsidR="00007BE0" w:rsidRDefault="00007BE0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007BE0">
              <w:rPr>
                <w:iCs/>
                <w:noProof/>
                <w:sz w:val="22"/>
                <w:szCs w:val="22"/>
              </w:rPr>
              <w:t>z</w:t>
            </w:r>
            <w:r w:rsidR="008D3B43">
              <w:rPr>
                <w:iCs/>
                <w:noProof/>
                <w:sz w:val="22"/>
                <w:szCs w:val="22"/>
              </w:rPr>
              <w:t xml:space="preserve"> kameniva</w:t>
            </w:r>
          </w:p>
        </w:tc>
      </w:tr>
      <w:tr w:rsidR="00671346" w:rsidRPr="00476CAB" w14:paraId="300C133F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8A65" w14:textId="77777777" w:rsidR="00671346" w:rsidRDefault="00800CB0" w:rsidP="00007BE0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1B9C5959">
                <v:shape id="_x0000_s2386" type="#_x0000_t202" style="position:absolute;left:0;text-align:left;margin-left:5.65pt;margin-top:4.8pt;width:12.75pt;height:12.75pt;z-index:251660288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386" inset="0,0,0,0">
                    <w:txbxContent>
                      <w:p w14:paraId="28ED7DD2" w14:textId="77777777" w:rsidR="00007BE0" w:rsidRDefault="00007BE0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8D3B43">
              <w:rPr>
                <w:iCs/>
                <w:noProof/>
                <w:sz w:val="22"/>
                <w:szCs w:val="22"/>
              </w:rPr>
              <w:t>asfaltový</w:t>
            </w:r>
          </w:p>
          <w:p w14:paraId="018A41D4" w14:textId="77777777" w:rsidR="00007BE0" w:rsidRPr="00A25433" w:rsidRDefault="00A25433" w:rsidP="002C5013">
            <w:pPr>
              <w:pStyle w:val="Zkladntext"/>
              <w:spacing w:before="120" w:after="72"/>
              <w:ind w:firstLine="0"/>
              <w:rPr>
                <w:iCs/>
                <w:noProof/>
                <w:sz w:val="20"/>
              </w:rPr>
            </w:pPr>
            <w:r w:rsidRPr="00A25433">
              <w:rPr>
                <w:iCs/>
                <w:noProof/>
                <w:sz w:val="20"/>
              </w:rPr>
              <w:t>Hodnocení shody podle certifikačního schématu</w:t>
            </w:r>
            <w:r w:rsidR="00E96007">
              <w:rPr>
                <w:iCs/>
                <w:noProof/>
                <w:sz w:val="20"/>
              </w:rPr>
              <w:t xml:space="preserve"> CS COV2</w:t>
            </w:r>
            <w:r w:rsidR="0001434A">
              <w:rPr>
                <w:iCs/>
                <w:noProof/>
                <w:sz w:val="20"/>
              </w:rPr>
              <w:t xml:space="preserve"> </w:t>
            </w:r>
            <w:r w:rsidR="00E96007">
              <w:rPr>
                <w:iCs/>
                <w:noProof/>
                <w:sz w:val="20"/>
              </w:rPr>
              <w:t xml:space="preserve">(vychází z </w:t>
            </w:r>
            <w:r w:rsidRPr="00A25433">
              <w:rPr>
                <w:sz w:val="20"/>
              </w:rPr>
              <w:t>NV č. 163/2002 Sb., § 6 odst. 1 a)</w:t>
            </w:r>
            <w:r w:rsidR="00E96007">
              <w:rPr>
                <w:sz w:val="20"/>
              </w:rPr>
              <w:t>)</w:t>
            </w:r>
            <w:r w:rsidRPr="00A25433">
              <w:rPr>
                <w:sz w:val="20"/>
              </w:rPr>
              <w:t xml:space="preserve"> - certifikace výrobku s dozorem založena na počáteční prověrce v místě výroby</w:t>
            </w:r>
            <w:r>
              <w:rPr>
                <w:sz w:val="20"/>
              </w:rPr>
              <w:t xml:space="preserve"> a </w:t>
            </w:r>
            <w:r w:rsidRPr="00A25433">
              <w:rPr>
                <w:sz w:val="20"/>
              </w:rPr>
              <w:t>posouzení systému řízení výroby</w:t>
            </w:r>
            <w:r>
              <w:rPr>
                <w:sz w:val="20"/>
              </w:rPr>
              <w:t xml:space="preserve"> (nejedná se o výkon AO)</w:t>
            </w:r>
          </w:p>
        </w:tc>
      </w:tr>
      <w:tr w:rsidR="008C66D7" w:rsidRPr="00476CAB" w14:paraId="0DF11597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6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4B1853" w14:textId="77777777" w:rsidR="008C66D7" w:rsidRDefault="008C66D7" w:rsidP="008C66D7">
            <w:pPr>
              <w:pStyle w:val="Zkladntext"/>
              <w:spacing w:before="72" w:after="72"/>
              <w:ind w:firstLine="0"/>
              <w:rPr>
                <w:iCs/>
                <w:noProof/>
                <w:sz w:val="22"/>
                <w:szCs w:val="22"/>
              </w:rPr>
            </w:pPr>
            <w:r w:rsidRPr="00007BE0">
              <w:rPr>
                <w:b/>
                <w:bCs/>
                <w:iCs/>
                <w:sz w:val="22"/>
                <w:szCs w:val="22"/>
              </w:rPr>
              <w:lastRenderedPageBreak/>
              <w:t>Recyklát</w:t>
            </w:r>
            <w:r>
              <w:rPr>
                <w:iCs/>
                <w:sz w:val="22"/>
                <w:szCs w:val="22"/>
              </w:rPr>
              <w:t xml:space="preserve"> </w:t>
            </w:r>
            <w:r w:rsidR="000B31C3" w:rsidRPr="000B31C3">
              <w:rPr>
                <w:iCs/>
                <w:sz w:val="22"/>
                <w:szCs w:val="22"/>
              </w:rPr>
              <w:t xml:space="preserve">pro směsi stmelené hydraulickými pojivy typu </w:t>
            </w:r>
            <w:r w:rsidR="000B31C3" w:rsidRPr="000B31C3">
              <w:rPr>
                <w:b/>
                <w:bCs/>
                <w:iCs/>
                <w:sz w:val="22"/>
                <w:szCs w:val="22"/>
              </w:rPr>
              <w:t>zemina stmelená hydraulickými pojivy (ZSH)</w:t>
            </w:r>
            <w:r w:rsidR="000B31C3" w:rsidRPr="000B31C3">
              <w:rPr>
                <w:iCs/>
                <w:sz w:val="22"/>
                <w:szCs w:val="22"/>
              </w:rPr>
              <w:t xml:space="preserve"> do konstrukčních vrstev pozemních komunikací, nemotoristických a dočasných komunikací, odstavných, parkovacích a jiných dopravních </w:t>
            </w:r>
            <w:proofErr w:type="gramStart"/>
            <w:r w:rsidR="000B31C3" w:rsidRPr="000B31C3">
              <w:rPr>
                <w:iCs/>
                <w:sz w:val="22"/>
                <w:szCs w:val="22"/>
              </w:rPr>
              <w:t>ploch</w:t>
            </w:r>
            <w:r>
              <w:rPr>
                <w:iCs/>
                <w:sz w:val="22"/>
                <w:szCs w:val="22"/>
              </w:rPr>
              <w:t xml:space="preserve"> - </w:t>
            </w:r>
            <w:r w:rsidRPr="00007BE0">
              <w:rPr>
                <w:b/>
                <w:bCs/>
                <w:iCs/>
                <w:sz w:val="22"/>
                <w:szCs w:val="22"/>
              </w:rPr>
              <w:t>TP</w:t>
            </w:r>
            <w:proofErr w:type="gramEnd"/>
            <w:r w:rsidRPr="00007BE0">
              <w:rPr>
                <w:b/>
                <w:bCs/>
                <w:iCs/>
                <w:sz w:val="22"/>
                <w:szCs w:val="22"/>
              </w:rPr>
              <w:t xml:space="preserve"> 210</w:t>
            </w:r>
            <w:r>
              <w:rPr>
                <w:iCs/>
                <w:sz w:val="22"/>
                <w:szCs w:val="22"/>
              </w:rPr>
              <w:t>:</w:t>
            </w:r>
          </w:p>
        </w:tc>
      </w:tr>
      <w:tr w:rsidR="008C66D7" w:rsidRPr="00476CAB" w14:paraId="4DF83DA6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D5ED29" w14:textId="77777777" w:rsidR="008C66D7" w:rsidRDefault="00800CB0" w:rsidP="008C66D7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581C72BD">
                <v:shape id="_x0000_s2438" type="#_x0000_t202" style="position:absolute;left:0;text-align:left;margin-left:5.65pt;margin-top:4.85pt;width:12.75pt;height:12.75pt;z-index:251696128;mso-position-horizontal:absolute;mso-position-horizontal-relative:text;mso-position-vertical-relative:text" o:allowincell="f" strokeweight="1pt">
                  <o:lock v:ext="edit" aspectratio="t"/>
                  <v:textbox style="mso-next-textbox:#_x0000_s2438" inset="0,0,0,0">
                    <w:txbxContent>
                      <w:p w14:paraId="446068FA" w14:textId="77777777" w:rsidR="008C66D7" w:rsidRDefault="008C66D7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99255D">
              <w:rPr>
                <w:iCs/>
                <w:noProof/>
                <w:sz w:val="22"/>
                <w:szCs w:val="22"/>
              </w:rPr>
              <w:t>z betonu</w:t>
            </w:r>
          </w:p>
        </w:tc>
      </w:tr>
      <w:tr w:rsidR="008C66D7" w:rsidRPr="00476CAB" w14:paraId="0F992808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61D79B" w14:textId="77777777" w:rsidR="008C66D7" w:rsidRDefault="00800CB0" w:rsidP="008C66D7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566A9A78">
                <v:shape id="_x0000_s2439" type="#_x0000_t202" style="position:absolute;left:0;text-align:left;margin-left:5.65pt;margin-top:4.8pt;width:12.75pt;height:12.75pt;z-index:251697152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39" inset="0,0,0,0">
                    <w:txbxContent>
                      <w:p w14:paraId="69621615" w14:textId="77777777" w:rsidR="008C66D7" w:rsidRDefault="008C66D7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8C66D7">
              <w:rPr>
                <w:iCs/>
                <w:noProof/>
                <w:sz w:val="22"/>
                <w:szCs w:val="22"/>
              </w:rPr>
              <w:t>z</w:t>
            </w:r>
            <w:r w:rsidR="0099255D">
              <w:rPr>
                <w:iCs/>
                <w:noProof/>
                <w:sz w:val="22"/>
                <w:szCs w:val="22"/>
              </w:rPr>
              <w:t>e směsi betonu</w:t>
            </w:r>
          </w:p>
        </w:tc>
      </w:tr>
      <w:tr w:rsidR="008C66D7" w:rsidRPr="00476CAB" w14:paraId="2C225419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A182C4" w14:textId="77777777" w:rsidR="008C66D7" w:rsidRDefault="00800CB0" w:rsidP="008C66D7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52B4D751">
                <v:shape id="_x0000_s2440" type="#_x0000_t202" style="position:absolute;left:0;text-align:left;margin-left:5.65pt;margin-top:4.8pt;width:12.75pt;height:12.75pt;z-index:251698176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40" inset="0,0,0,0">
                    <w:txbxContent>
                      <w:p w14:paraId="631DA9D9" w14:textId="77777777" w:rsidR="008C66D7" w:rsidRDefault="008C66D7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8C66D7">
              <w:rPr>
                <w:iCs/>
                <w:noProof/>
                <w:sz w:val="22"/>
                <w:szCs w:val="22"/>
              </w:rPr>
              <w:t>směsný</w:t>
            </w:r>
          </w:p>
        </w:tc>
      </w:tr>
      <w:tr w:rsidR="008C66D7" w:rsidRPr="00476CAB" w14:paraId="106C362C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011415" w14:textId="77777777" w:rsidR="008C66D7" w:rsidRDefault="00800CB0" w:rsidP="008C66D7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7EB52393">
                <v:shape id="_x0000_s2441" type="#_x0000_t202" style="position:absolute;left:0;text-align:left;margin-left:5.65pt;margin-top:4.8pt;width:12.75pt;height:12.75pt;z-index:251699200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41" inset="0,0,0,0">
                    <w:txbxContent>
                      <w:p w14:paraId="098CC228" w14:textId="77777777" w:rsidR="008C66D7" w:rsidRDefault="008C66D7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8C66D7">
              <w:rPr>
                <w:iCs/>
                <w:noProof/>
                <w:sz w:val="22"/>
                <w:szCs w:val="22"/>
              </w:rPr>
              <w:t>z</w:t>
            </w:r>
            <w:r w:rsidR="0099255D">
              <w:rPr>
                <w:iCs/>
                <w:noProof/>
                <w:sz w:val="22"/>
                <w:szCs w:val="22"/>
              </w:rPr>
              <w:t xml:space="preserve"> kameniva</w:t>
            </w:r>
          </w:p>
        </w:tc>
      </w:tr>
      <w:tr w:rsidR="0099255D" w:rsidRPr="00476CAB" w14:paraId="61594290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66EB30" w14:textId="77777777" w:rsidR="0099255D" w:rsidRDefault="00800CB0" w:rsidP="0099255D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0622C6DA">
                <v:shape id="_x0000_s2467" type="#_x0000_t202" style="position:absolute;left:0;text-align:left;margin-left:5.65pt;margin-top:4.8pt;width:12.75pt;height:12.75pt;z-index:251727872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67" inset="0,0,0,0">
                    <w:txbxContent>
                      <w:p w14:paraId="5DBD7485" w14:textId="77777777" w:rsidR="0099255D" w:rsidRDefault="0099255D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99255D">
              <w:rPr>
                <w:iCs/>
                <w:noProof/>
                <w:sz w:val="22"/>
                <w:szCs w:val="22"/>
              </w:rPr>
              <w:t>asfaltový</w:t>
            </w:r>
          </w:p>
        </w:tc>
      </w:tr>
      <w:tr w:rsidR="0099255D" w:rsidRPr="00476CAB" w14:paraId="307ABB86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5B7C02" w14:textId="77777777" w:rsidR="0099255D" w:rsidRDefault="00800CB0" w:rsidP="0099255D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7F3343D3">
                <v:shape id="_x0000_s2461" type="#_x0000_t202" style="position:absolute;left:0;text-align:left;margin-left:5.65pt;margin-top:4.8pt;width:12.75pt;height:12.75pt;z-index:251721728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61" inset="0,0,0,0">
                    <w:txbxContent>
                      <w:p w14:paraId="5C035EAE" w14:textId="77777777" w:rsidR="0099255D" w:rsidRDefault="0099255D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99255D">
              <w:rPr>
                <w:iCs/>
                <w:noProof/>
                <w:sz w:val="22"/>
                <w:szCs w:val="22"/>
              </w:rPr>
              <w:t>ze zdiva</w:t>
            </w:r>
          </w:p>
          <w:p w14:paraId="28B12F92" w14:textId="77777777" w:rsidR="0099255D" w:rsidRDefault="00E17D15" w:rsidP="0099255D">
            <w:pPr>
              <w:pStyle w:val="Zkladntext"/>
              <w:spacing w:before="72" w:after="72"/>
              <w:ind w:firstLine="0"/>
              <w:rPr>
                <w:iCs/>
                <w:noProof/>
                <w:sz w:val="22"/>
                <w:szCs w:val="22"/>
              </w:rPr>
            </w:pPr>
            <w:r w:rsidRPr="00A25433">
              <w:rPr>
                <w:iCs/>
                <w:noProof/>
                <w:sz w:val="20"/>
              </w:rPr>
              <w:t>Hodnocení shody podle certifikačního schématu</w:t>
            </w:r>
            <w:r>
              <w:rPr>
                <w:iCs/>
                <w:noProof/>
                <w:sz w:val="20"/>
              </w:rPr>
              <w:t xml:space="preserve"> CS COV2</w:t>
            </w:r>
            <w:r w:rsidR="0001434A">
              <w:rPr>
                <w:iCs/>
                <w:noProof/>
                <w:sz w:val="20"/>
              </w:rPr>
              <w:t xml:space="preserve"> </w:t>
            </w:r>
            <w:r>
              <w:rPr>
                <w:iCs/>
                <w:noProof/>
                <w:sz w:val="20"/>
              </w:rPr>
              <w:t xml:space="preserve">(vychází z </w:t>
            </w:r>
            <w:r w:rsidRPr="00A25433">
              <w:rPr>
                <w:sz w:val="20"/>
              </w:rPr>
              <w:t>NV č. 163/2002 Sb., § 6 odst. 1 a)</w:t>
            </w:r>
            <w:r>
              <w:rPr>
                <w:sz w:val="20"/>
              </w:rPr>
              <w:t>)</w:t>
            </w:r>
            <w:r w:rsidRPr="00A25433">
              <w:rPr>
                <w:sz w:val="20"/>
              </w:rPr>
              <w:t xml:space="preserve"> - certifikace výrobku s dozorem založena na počáteční prověrce v místě výroby</w:t>
            </w:r>
            <w:r>
              <w:rPr>
                <w:sz w:val="20"/>
              </w:rPr>
              <w:t xml:space="preserve"> a </w:t>
            </w:r>
            <w:r w:rsidRPr="00A25433">
              <w:rPr>
                <w:sz w:val="20"/>
              </w:rPr>
              <w:t>posouzení systému řízení výroby</w:t>
            </w:r>
            <w:r>
              <w:rPr>
                <w:sz w:val="20"/>
              </w:rPr>
              <w:t xml:space="preserve"> (nejedná se o výkon AO)</w:t>
            </w:r>
          </w:p>
        </w:tc>
      </w:tr>
      <w:tr w:rsidR="0099255D" w:rsidRPr="00476CAB" w14:paraId="06BAF853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78C218" w14:textId="77777777" w:rsidR="0099255D" w:rsidRDefault="0099255D" w:rsidP="0099255D">
            <w:pPr>
              <w:pStyle w:val="Zkladntext"/>
              <w:spacing w:before="72" w:after="72"/>
              <w:ind w:firstLine="0"/>
              <w:rPr>
                <w:iCs/>
                <w:noProof/>
                <w:sz w:val="22"/>
                <w:szCs w:val="22"/>
              </w:rPr>
            </w:pPr>
            <w:r w:rsidRPr="00007BE0">
              <w:rPr>
                <w:b/>
                <w:bCs/>
                <w:iCs/>
                <w:sz w:val="22"/>
                <w:szCs w:val="22"/>
              </w:rPr>
              <w:t>Recyklát</w:t>
            </w:r>
            <w:r>
              <w:rPr>
                <w:iCs/>
                <w:sz w:val="22"/>
                <w:szCs w:val="22"/>
              </w:rPr>
              <w:t xml:space="preserve"> </w:t>
            </w:r>
            <w:r w:rsidR="00426818" w:rsidRPr="00426818">
              <w:rPr>
                <w:sz w:val="22"/>
                <w:szCs w:val="22"/>
              </w:rPr>
              <w:t xml:space="preserve">pro provádění </w:t>
            </w:r>
            <w:r w:rsidR="00426818" w:rsidRPr="00426818">
              <w:rPr>
                <w:b/>
                <w:bCs/>
                <w:sz w:val="22"/>
                <w:szCs w:val="22"/>
              </w:rPr>
              <w:t>zemního tělesa</w:t>
            </w:r>
            <w:r w:rsidR="00426818" w:rsidRPr="00426818">
              <w:rPr>
                <w:sz w:val="22"/>
                <w:szCs w:val="22"/>
              </w:rPr>
              <w:t xml:space="preserve"> a pro </w:t>
            </w:r>
            <w:r w:rsidR="00426818" w:rsidRPr="00426818">
              <w:rPr>
                <w:b/>
                <w:bCs/>
                <w:sz w:val="22"/>
                <w:szCs w:val="22"/>
              </w:rPr>
              <w:t>úpravu podloží</w:t>
            </w:r>
            <w:r w:rsidR="00426818" w:rsidRPr="00426818">
              <w:rPr>
                <w:sz w:val="22"/>
                <w:szCs w:val="22"/>
              </w:rPr>
              <w:t xml:space="preserve"> pozemních komunikací, nemotoristických a dočasných komunikací, odstavných, parkovacích a jiných dopravních ploch včetně provádění zásypů, obsypů a zpětných </w:t>
            </w:r>
            <w:proofErr w:type="gramStart"/>
            <w:r w:rsidR="00426818" w:rsidRPr="00426818">
              <w:rPr>
                <w:sz w:val="22"/>
                <w:szCs w:val="22"/>
              </w:rPr>
              <w:t>zásypů</w:t>
            </w:r>
            <w:r w:rsidRPr="00426818">
              <w:rPr>
                <w:sz w:val="22"/>
                <w:szCs w:val="22"/>
              </w:rPr>
              <w:t xml:space="preserve"> -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007BE0">
              <w:rPr>
                <w:b/>
                <w:bCs/>
                <w:iCs/>
                <w:sz w:val="22"/>
                <w:szCs w:val="22"/>
              </w:rPr>
              <w:t>TP</w:t>
            </w:r>
            <w:proofErr w:type="gramEnd"/>
            <w:r w:rsidRPr="00007BE0">
              <w:rPr>
                <w:b/>
                <w:bCs/>
                <w:iCs/>
                <w:sz w:val="22"/>
                <w:szCs w:val="22"/>
              </w:rPr>
              <w:t xml:space="preserve"> 210</w:t>
            </w:r>
            <w:r>
              <w:rPr>
                <w:iCs/>
                <w:sz w:val="22"/>
                <w:szCs w:val="22"/>
              </w:rPr>
              <w:t>:</w:t>
            </w:r>
          </w:p>
        </w:tc>
      </w:tr>
      <w:tr w:rsidR="0099255D" w:rsidRPr="00476CAB" w14:paraId="0A1DCCFD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D54751" w14:textId="77777777" w:rsidR="0099255D" w:rsidRDefault="00800CB0" w:rsidP="0099255D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6CBE036A">
                <v:shape id="_x0000_s2462" type="#_x0000_t202" style="position:absolute;left:0;text-align:left;margin-left:5.65pt;margin-top:4.85pt;width:12.75pt;height:12.75pt;z-index:251722752;mso-position-horizontal:absolute;mso-position-horizontal-relative:text;mso-position-vertical-relative:text" o:allowincell="f" strokeweight="1pt">
                  <o:lock v:ext="edit" aspectratio="t"/>
                  <v:textbox style="mso-next-textbox:#_x0000_s2462" inset="0,0,0,0">
                    <w:txbxContent>
                      <w:p w14:paraId="1D6E5FC2" w14:textId="77777777" w:rsidR="0099255D" w:rsidRDefault="0099255D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85544E">
              <w:rPr>
                <w:iCs/>
                <w:noProof/>
                <w:sz w:val="22"/>
                <w:szCs w:val="22"/>
              </w:rPr>
              <w:t>z betonu</w:t>
            </w:r>
          </w:p>
        </w:tc>
      </w:tr>
      <w:tr w:rsidR="0099255D" w:rsidRPr="00476CAB" w14:paraId="26210D61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4DC23A" w14:textId="77777777" w:rsidR="0099255D" w:rsidRDefault="00800CB0" w:rsidP="0099255D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5095ECD2">
                <v:shape id="_x0000_s2463" type="#_x0000_t202" style="position:absolute;left:0;text-align:left;margin-left:5.65pt;margin-top:4.8pt;width:12.75pt;height:12.75pt;z-index:251723776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63" inset="0,0,0,0">
                    <w:txbxContent>
                      <w:p w14:paraId="273EF51B" w14:textId="77777777" w:rsidR="0099255D" w:rsidRDefault="0099255D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99255D">
              <w:rPr>
                <w:iCs/>
                <w:noProof/>
                <w:sz w:val="22"/>
                <w:szCs w:val="22"/>
              </w:rPr>
              <w:t>z</w:t>
            </w:r>
            <w:r w:rsidR="0085544E">
              <w:rPr>
                <w:iCs/>
                <w:noProof/>
                <w:sz w:val="22"/>
                <w:szCs w:val="22"/>
              </w:rPr>
              <w:t>e směsi betonu</w:t>
            </w:r>
          </w:p>
        </w:tc>
      </w:tr>
      <w:tr w:rsidR="0099255D" w:rsidRPr="00476CAB" w14:paraId="0A4D2A77" w14:textId="77777777" w:rsidTr="00A704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3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0B01B3" w14:textId="77777777" w:rsidR="0099255D" w:rsidRDefault="00800CB0" w:rsidP="0099255D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22AB231C">
                <v:shape id="_x0000_s2464" type="#_x0000_t202" style="position:absolute;left:0;text-align:left;margin-left:5.65pt;margin-top:4.8pt;width:12.75pt;height:12.75pt;z-index:251724800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64" inset="0,0,0,0">
                    <w:txbxContent>
                      <w:p w14:paraId="04F8A9A0" w14:textId="77777777" w:rsidR="0099255D" w:rsidRDefault="0099255D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99255D">
              <w:rPr>
                <w:iCs/>
                <w:noProof/>
                <w:sz w:val="22"/>
                <w:szCs w:val="22"/>
              </w:rPr>
              <w:t>směsný</w:t>
            </w:r>
          </w:p>
        </w:tc>
      </w:tr>
      <w:tr w:rsidR="00A70422" w:rsidRPr="00476CAB" w14:paraId="60E2209E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62C310" w14:textId="77777777" w:rsidR="00A70422" w:rsidRDefault="00800CB0" w:rsidP="00A70422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1A6EB574">
                <v:shape id="_x0000_s2484" type="#_x0000_t202" style="position:absolute;left:0;text-align:left;margin-left:5.65pt;margin-top:4.8pt;width:12.75pt;height:12.75pt;z-index:251744256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84" inset="0,0,0,0">
                    <w:txbxContent>
                      <w:p w14:paraId="79B98B8C" w14:textId="77777777" w:rsidR="00A70422" w:rsidRDefault="00A70422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A70422">
              <w:rPr>
                <w:iCs/>
                <w:noProof/>
                <w:sz w:val="22"/>
                <w:szCs w:val="22"/>
              </w:rPr>
              <w:t>z kameniva</w:t>
            </w:r>
          </w:p>
        </w:tc>
      </w:tr>
      <w:tr w:rsidR="009A05BE" w:rsidRPr="00476CAB" w14:paraId="463FA474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A2523" w14:textId="77777777" w:rsidR="009A05BE" w:rsidRDefault="00800CB0" w:rsidP="009A05BE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2433D32C">
                <v:shape id="_x0000_s2501" type="#_x0000_t202" style="position:absolute;left:0;text-align:left;margin-left:5.65pt;margin-top:4.8pt;width:12.75pt;height:12.75pt;z-index:251760640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501" inset="0,0,0,0">
                    <w:txbxContent>
                      <w:p w14:paraId="46103CE3" w14:textId="77777777" w:rsidR="009A05BE" w:rsidRDefault="009A05BE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9A05BE">
              <w:rPr>
                <w:iCs/>
                <w:noProof/>
                <w:sz w:val="22"/>
                <w:szCs w:val="22"/>
              </w:rPr>
              <w:t>asfaltový</w:t>
            </w:r>
          </w:p>
        </w:tc>
      </w:tr>
      <w:tr w:rsidR="009A05BE" w:rsidRPr="00476CAB" w14:paraId="00F0542C" w14:textId="77777777" w:rsidTr="008C66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94CFD5" w14:textId="77777777" w:rsidR="009A05BE" w:rsidRDefault="00800CB0" w:rsidP="009A05BE">
            <w:pPr>
              <w:pStyle w:val="Zkladntext"/>
              <w:spacing w:before="72" w:after="72"/>
              <w:ind w:left="567" w:firstLine="0"/>
              <w:rPr>
                <w:iCs/>
                <w:noProof/>
                <w:sz w:val="22"/>
                <w:szCs w:val="22"/>
              </w:rPr>
            </w:pPr>
            <w:r>
              <w:rPr>
                <w:iCs/>
                <w:noProof/>
                <w:sz w:val="22"/>
                <w:szCs w:val="22"/>
              </w:rPr>
              <w:pict w14:anchorId="73390304">
                <v:shape id="_x0000_s2500" type="#_x0000_t202" style="position:absolute;left:0;text-align:left;margin-left:5.65pt;margin-top:4.8pt;width:12.75pt;height:12.75pt;z-index:251759616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500" inset="0,0,0,0">
                    <w:txbxContent>
                      <w:p w14:paraId="31103BAD" w14:textId="77777777" w:rsidR="009A05BE" w:rsidRDefault="009A05BE" w:rsidP="00007BE0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9A05BE">
              <w:rPr>
                <w:iCs/>
                <w:noProof/>
                <w:sz w:val="22"/>
                <w:szCs w:val="22"/>
              </w:rPr>
              <w:t>ze zdiva</w:t>
            </w:r>
          </w:p>
          <w:p w14:paraId="71F5E21D" w14:textId="77777777" w:rsidR="009A05BE" w:rsidRDefault="00E17D15" w:rsidP="009A05BE">
            <w:pPr>
              <w:pStyle w:val="Zkladntext"/>
              <w:spacing w:before="72" w:after="72"/>
              <w:ind w:firstLine="0"/>
              <w:rPr>
                <w:iCs/>
                <w:noProof/>
                <w:sz w:val="22"/>
                <w:szCs w:val="22"/>
              </w:rPr>
            </w:pPr>
            <w:r w:rsidRPr="00A25433">
              <w:rPr>
                <w:iCs/>
                <w:noProof/>
                <w:sz w:val="20"/>
              </w:rPr>
              <w:t>Hodnocení shody podle certifikačního schématu</w:t>
            </w:r>
            <w:r>
              <w:rPr>
                <w:iCs/>
                <w:noProof/>
                <w:sz w:val="20"/>
              </w:rPr>
              <w:t xml:space="preserve"> CS COV2</w:t>
            </w:r>
            <w:r w:rsidRPr="00A25433">
              <w:rPr>
                <w:iCs/>
                <w:noProof/>
                <w:sz w:val="20"/>
              </w:rPr>
              <w:t xml:space="preserve"> </w:t>
            </w:r>
            <w:r>
              <w:rPr>
                <w:iCs/>
                <w:noProof/>
                <w:sz w:val="20"/>
              </w:rPr>
              <w:t xml:space="preserve">(vychází z </w:t>
            </w:r>
            <w:r w:rsidRPr="00A25433">
              <w:rPr>
                <w:sz w:val="20"/>
              </w:rPr>
              <w:t>NV č. 163/2002 Sb., § 6 odst. 1 a)</w:t>
            </w:r>
            <w:r>
              <w:rPr>
                <w:sz w:val="20"/>
              </w:rPr>
              <w:t>)</w:t>
            </w:r>
            <w:r w:rsidRPr="00A25433">
              <w:rPr>
                <w:sz w:val="20"/>
              </w:rPr>
              <w:t xml:space="preserve"> - certifikace výrobku s dozorem založena na počáteční prověrce v místě výroby</w:t>
            </w:r>
            <w:r>
              <w:rPr>
                <w:sz w:val="20"/>
              </w:rPr>
              <w:t xml:space="preserve"> a </w:t>
            </w:r>
            <w:r w:rsidRPr="00A25433">
              <w:rPr>
                <w:sz w:val="20"/>
              </w:rPr>
              <w:t>posouzení systému řízení výroby</w:t>
            </w:r>
            <w:r>
              <w:rPr>
                <w:sz w:val="20"/>
              </w:rPr>
              <w:t xml:space="preserve"> (nejedná se o výkon AO)</w:t>
            </w:r>
          </w:p>
        </w:tc>
      </w:tr>
      <w:tr w:rsidR="009A05BE" w:rsidRPr="00476CAB" w14:paraId="232148C0" w14:textId="77777777" w:rsidTr="00F63F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ED9C32D" w14:textId="77777777" w:rsidR="009A05BE" w:rsidRDefault="009A05BE" w:rsidP="009A05BE">
            <w:pPr>
              <w:pStyle w:val="Podnadpis1"/>
              <w:rPr>
                <w:iCs/>
                <w:noProof/>
                <w:sz w:val="22"/>
                <w:szCs w:val="22"/>
              </w:rPr>
            </w:pPr>
            <w:r w:rsidRPr="00476CAB">
              <w:rPr>
                <w:i w:val="0"/>
                <w:iCs/>
                <w:sz w:val="22"/>
                <w:szCs w:val="22"/>
              </w:rPr>
              <w:t>Certifikát systému řízení výroby AO</w:t>
            </w:r>
            <w:r>
              <w:rPr>
                <w:i w:val="0"/>
                <w:iCs/>
                <w:sz w:val="22"/>
                <w:szCs w:val="22"/>
              </w:rPr>
              <w:t>/NB</w:t>
            </w:r>
            <w:r w:rsidRPr="00476CAB">
              <w:rPr>
                <w:i w:val="0"/>
                <w:iCs/>
                <w:sz w:val="22"/>
                <w:szCs w:val="22"/>
              </w:rPr>
              <w:t xml:space="preserve"> a/nebo systému managementu </w:t>
            </w:r>
            <w:r>
              <w:rPr>
                <w:i w:val="0"/>
                <w:iCs/>
                <w:sz w:val="22"/>
                <w:szCs w:val="22"/>
              </w:rPr>
              <w:t>kvality</w:t>
            </w:r>
            <w:r w:rsidRPr="00476CAB">
              <w:rPr>
                <w:i w:val="0"/>
                <w:iCs/>
                <w:sz w:val="22"/>
                <w:szCs w:val="22"/>
              </w:rPr>
              <w:t xml:space="preserve"> QMS:</w:t>
            </w:r>
          </w:p>
        </w:tc>
      </w:tr>
      <w:tr w:rsidR="009A05BE" w:rsidRPr="00476CAB" w14:paraId="059A53CE" w14:textId="77777777" w:rsidTr="00F63F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EF0C3F4" w14:textId="77777777" w:rsidR="009A05BE" w:rsidRPr="00476CAB" w:rsidRDefault="009A05BE" w:rsidP="009A05BE">
            <w:pPr>
              <w:pStyle w:val="Zkladntext"/>
              <w:spacing w:before="72" w:after="72"/>
              <w:ind w:left="567" w:firstLine="0"/>
              <w:rPr>
                <w:i/>
                <w:iCs/>
                <w:sz w:val="22"/>
                <w:szCs w:val="22"/>
              </w:rPr>
            </w:pPr>
            <w:r w:rsidRPr="00F9420E">
              <w:rPr>
                <w:iCs/>
                <w:noProof/>
                <w:sz w:val="22"/>
                <w:szCs w:val="22"/>
              </w:rPr>
              <w:t>Ano – certifikát AO (datum vydání:                              )</w:t>
            </w:r>
            <w:r w:rsidR="00800CB0">
              <w:rPr>
                <w:i/>
                <w:iCs/>
                <w:noProof/>
                <w:sz w:val="22"/>
                <w:szCs w:val="22"/>
              </w:rPr>
              <w:pict w14:anchorId="6D35ADF5">
                <v:shape id="_x0000_s2487" type="#_x0000_t202" style="position:absolute;left:0;text-align:left;margin-left:5.65pt;margin-top:4.8pt;width:12.75pt;height:12.75pt;z-index:251746304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87" inset="0,0,0,0">
                    <w:txbxContent>
                      <w:p w14:paraId="3DE909E3" w14:textId="77777777" w:rsidR="009A05BE" w:rsidRDefault="009A05BE" w:rsidP="00F9420E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</w:p>
        </w:tc>
      </w:tr>
      <w:tr w:rsidR="009A05BE" w:rsidRPr="00476CAB" w14:paraId="324D77C8" w14:textId="77777777" w:rsidTr="00F63F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C8DADB4" w14:textId="77777777" w:rsidR="009A05BE" w:rsidRPr="00F9420E" w:rsidRDefault="009A05BE" w:rsidP="009A05BE">
            <w:pPr>
              <w:pStyle w:val="Podnadpis1"/>
              <w:ind w:left="567"/>
              <w:rPr>
                <w:b w:val="0"/>
                <w:bCs/>
                <w:i w:val="0"/>
                <w:iCs/>
                <w:sz w:val="22"/>
                <w:szCs w:val="22"/>
              </w:rPr>
            </w:pPr>
            <w:r w:rsidRPr="00F9420E">
              <w:rPr>
                <w:b w:val="0"/>
                <w:bCs/>
                <w:i w:val="0"/>
                <w:iCs/>
                <w:noProof/>
                <w:sz w:val="22"/>
                <w:szCs w:val="22"/>
              </w:rPr>
              <w:t>Ano – certifikát NB (datum vydání:                              )</w:t>
            </w:r>
            <w:r w:rsidR="00800CB0">
              <w:rPr>
                <w:b w:val="0"/>
                <w:bCs/>
                <w:i w:val="0"/>
                <w:iCs/>
                <w:noProof/>
                <w:sz w:val="22"/>
                <w:szCs w:val="22"/>
              </w:rPr>
              <w:pict w14:anchorId="3F5F736F">
                <v:shape id="_x0000_s2488" type="#_x0000_t202" style="position:absolute;left:0;text-align:left;margin-left:5.65pt;margin-top:4.8pt;width:12.75pt;height:12.75pt;z-index:251747328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88" inset="0,0,0,0">
                    <w:txbxContent>
                      <w:p w14:paraId="508D638A" w14:textId="77777777" w:rsidR="009A05BE" w:rsidRDefault="009A05BE" w:rsidP="00F9420E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</w:p>
        </w:tc>
      </w:tr>
      <w:tr w:rsidR="009A05BE" w:rsidRPr="00476CAB" w14:paraId="4B73CABC" w14:textId="77777777" w:rsidTr="00F63F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F8FFA2" w14:textId="77777777" w:rsidR="009A05BE" w:rsidRPr="00476CAB" w:rsidRDefault="009A05BE" w:rsidP="009A05BE">
            <w:pPr>
              <w:pStyle w:val="Podnadpis1"/>
              <w:ind w:left="567"/>
              <w:rPr>
                <w:i w:val="0"/>
                <w:iCs/>
                <w:sz w:val="22"/>
                <w:szCs w:val="22"/>
              </w:rPr>
            </w:pPr>
            <w:r w:rsidRPr="00F9420E">
              <w:rPr>
                <w:b w:val="0"/>
                <w:bCs/>
                <w:i w:val="0"/>
                <w:iCs/>
                <w:noProof/>
                <w:sz w:val="22"/>
                <w:szCs w:val="22"/>
              </w:rPr>
              <w:t xml:space="preserve">Ano – certifikát </w:t>
            </w:r>
            <w:r>
              <w:rPr>
                <w:b w:val="0"/>
                <w:bCs/>
                <w:i w:val="0"/>
                <w:iCs/>
                <w:noProof/>
                <w:sz w:val="22"/>
                <w:szCs w:val="22"/>
              </w:rPr>
              <w:t>QMS</w:t>
            </w:r>
            <w:r w:rsidRPr="00F9420E">
              <w:rPr>
                <w:b w:val="0"/>
                <w:bCs/>
                <w:i w:val="0"/>
                <w:iCs/>
                <w:noProof/>
                <w:sz w:val="22"/>
                <w:szCs w:val="22"/>
              </w:rPr>
              <w:t xml:space="preserve"> (datum vydání:                              )</w:t>
            </w:r>
            <w:r w:rsidR="00800CB0">
              <w:rPr>
                <w:i w:val="0"/>
                <w:iCs/>
                <w:noProof/>
                <w:sz w:val="22"/>
                <w:szCs w:val="22"/>
              </w:rPr>
              <w:pict w14:anchorId="4BDC44A9">
                <v:shape id="_x0000_s2489" type="#_x0000_t202" style="position:absolute;left:0;text-align:left;margin-left:5.65pt;margin-top:4.8pt;width:12.75pt;height:12.75pt;z-index:251748352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89" inset="0,0,0,0">
                    <w:txbxContent>
                      <w:p w14:paraId="6F69DDC8" w14:textId="77777777" w:rsidR="009A05BE" w:rsidRDefault="009A05BE" w:rsidP="00F9420E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</w:p>
        </w:tc>
      </w:tr>
      <w:tr w:rsidR="009A05BE" w:rsidRPr="00476CAB" w14:paraId="7F1CC191" w14:textId="77777777" w:rsidTr="00F63F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21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562D1" w14:textId="77777777" w:rsidR="009A05BE" w:rsidRPr="00F9420E" w:rsidRDefault="00800CB0" w:rsidP="009A05BE">
            <w:pPr>
              <w:pStyle w:val="Podnadpis1"/>
              <w:ind w:left="567"/>
              <w:rPr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i w:val="0"/>
                <w:iCs/>
                <w:noProof/>
                <w:sz w:val="22"/>
                <w:szCs w:val="22"/>
              </w:rPr>
              <w:pict w14:anchorId="5C42F157">
                <v:shape id="_x0000_s2490" type="#_x0000_t202" style="position:absolute;left:0;text-align:left;margin-left:5.65pt;margin-top:4.8pt;width:12.75pt;height:12.75pt;z-index:251749376;mso-position-horizontal:absolute;mso-position-horizontal-relative:text;mso-position-vertical:absolute;mso-position-vertical-relative:text" o:allowincell="f" strokeweight="1pt">
                  <o:lock v:ext="edit" aspectratio="t"/>
                  <v:textbox style="mso-next-textbox:#_x0000_s2490" inset="0,0,0,0">
                    <w:txbxContent>
                      <w:p w14:paraId="5C664EC2" w14:textId="77777777" w:rsidR="009A05BE" w:rsidRDefault="009A05BE" w:rsidP="00F9420E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 w:rsidR="009A05BE">
              <w:rPr>
                <w:b w:val="0"/>
                <w:bCs/>
                <w:i w:val="0"/>
                <w:iCs/>
                <w:sz w:val="22"/>
                <w:szCs w:val="22"/>
              </w:rPr>
              <w:t>Ne</w:t>
            </w:r>
          </w:p>
        </w:tc>
      </w:tr>
    </w:tbl>
    <w:p w14:paraId="0D3AC91F" w14:textId="77777777" w:rsidR="00BE27E6" w:rsidRDefault="00BE27E6" w:rsidP="00541376">
      <w:pPr>
        <w:pStyle w:val="Nadpis"/>
        <w:spacing w:before="240"/>
        <w:outlineLvl w:val="0"/>
        <w:rPr>
          <w:i w:val="0"/>
          <w:iCs/>
        </w:rPr>
      </w:pPr>
    </w:p>
    <w:p w14:paraId="23425E0A" w14:textId="77777777" w:rsidR="00337100" w:rsidRPr="000678E9" w:rsidRDefault="00BE27E6" w:rsidP="00541376">
      <w:pPr>
        <w:pStyle w:val="Nadpis"/>
        <w:spacing w:before="240"/>
        <w:outlineLvl w:val="0"/>
        <w:rPr>
          <w:i w:val="0"/>
          <w:iCs/>
        </w:rPr>
      </w:pPr>
      <w:r>
        <w:rPr>
          <w:i w:val="0"/>
          <w:iCs/>
        </w:rPr>
        <w:br w:type="page"/>
      </w:r>
      <w:r w:rsidR="00337100" w:rsidRPr="000678E9">
        <w:rPr>
          <w:i w:val="0"/>
          <w:iCs/>
        </w:rPr>
        <w:lastRenderedPageBreak/>
        <w:t>Část 3</w:t>
      </w:r>
      <w:r w:rsidR="000678E9" w:rsidRPr="000678E9">
        <w:rPr>
          <w:i w:val="0"/>
          <w:iCs/>
        </w:rPr>
        <w:t xml:space="preserve">: </w:t>
      </w:r>
      <w:r w:rsidR="00337100" w:rsidRPr="000678E9">
        <w:rPr>
          <w:i w:val="0"/>
          <w:iCs/>
        </w:rPr>
        <w:t>Doplňkové informace</w:t>
      </w:r>
    </w:p>
    <w:tbl>
      <w:tblPr>
        <w:tblW w:w="9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3"/>
        <w:gridCol w:w="2410"/>
        <w:gridCol w:w="2054"/>
      </w:tblGrid>
      <w:tr w:rsidR="008B1067" w:rsidRPr="000678E9" w14:paraId="5E4156D4" w14:textId="77777777" w:rsidTr="008213CD">
        <w:tc>
          <w:tcPr>
            <w:tcW w:w="92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14:paraId="441E6CD1" w14:textId="77777777" w:rsidR="008B1067" w:rsidRPr="000678E9" w:rsidRDefault="008B1067" w:rsidP="009777D7">
            <w:pPr>
              <w:pStyle w:val="Podnadpis1"/>
              <w:jc w:val="both"/>
              <w:rPr>
                <w:i w:val="0"/>
                <w:iCs/>
                <w:sz w:val="22"/>
                <w:szCs w:val="22"/>
              </w:rPr>
            </w:pPr>
            <w:r w:rsidRPr="000678E9">
              <w:rPr>
                <w:i w:val="0"/>
                <w:iCs/>
                <w:sz w:val="22"/>
                <w:szCs w:val="22"/>
              </w:rPr>
              <w:t xml:space="preserve">Využívá organizace </w:t>
            </w:r>
            <w:proofErr w:type="spellStart"/>
            <w:r w:rsidRPr="000678E9">
              <w:rPr>
                <w:i w:val="0"/>
                <w:iCs/>
                <w:sz w:val="22"/>
                <w:szCs w:val="22"/>
              </w:rPr>
              <w:t>outsourcování</w:t>
            </w:r>
            <w:proofErr w:type="spellEnd"/>
            <w:r w:rsidRPr="000678E9">
              <w:rPr>
                <w:i w:val="0"/>
                <w:iCs/>
                <w:sz w:val="22"/>
                <w:szCs w:val="22"/>
              </w:rPr>
              <w:t xml:space="preserve"> (nakupování) procesů, které mohou ovlivnit shodu </w:t>
            </w:r>
            <w:r w:rsidR="000678E9">
              <w:rPr>
                <w:i w:val="0"/>
                <w:iCs/>
                <w:sz w:val="22"/>
                <w:szCs w:val="22"/>
              </w:rPr>
              <w:t>výrobku</w:t>
            </w:r>
            <w:r w:rsidRPr="000678E9">
              <w:rPr>
                <w:i w:val="0"/>
                <w:iCs/>
                <w:sz w:val="22"/>
                <w:szCs w:val="22"/>
              </w:rPr>
              <w:t xml:space="preserve"> s požadavky, </w:t>
            </w:r>
            <w:r w:rsidR="007519A3" w:rsidRPr="000678E9">
              <w:rPr>
                <w:i w:val="0"/>
                <w:iCs/>
                <w:sz w:val="22"/>
                <w:szCs w:val="22"/>
              </w:rPr>
              <w:t xml:space="preserve">jestliže organizace určila pro výrobu certifikovaného </w:t>
            </w:r>
            <w:r w:rsidR="000678E9">
              <w:rPr>
                <w:i w:val="0"/>
                <w:iCs/>
                <w:sz w:val="22"/>
                <w:szCs w:val="22"/>
              </w:rPr>
              <w:t xml:space="preserve">výrobku </w:t>
            </w:r>
            <w:r w:rsidR="007519A3" w:rsidRPr="000678E9">
              <w:rPr>
                <w:i w:val="0"/>
                <w:iCs/>
                <w:sz w:val="22"/>
                <w:szCs w:val="22"/>
              </w:rPr>
              <w:t>jiný právně identifikovatelný subjekt (subjekty)</w:t>
            </w:r>
          </w:p>
        </w:tc>
      </w:tr>
      <w:tr w:rsidR="008B1067" w:rsidRPr="000678E9" w14:paraId="44FBC052" w14:textId="77777777" w:rsidTr="008213CD">
        <w:trPr>
          <w:cantSplit/>
        </w:trPr>
        <w:tc>
          <w:tcPr>
            <w:tcW w:w="4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BACF91B" w14:textId="77777777" w:rsidR="008B1067" w:rsidRPr="000678E9" w:rsidRDefault="00800CB0" w:rsidP="00CC6779">
            <w:pPr>
              <w:pStyle w:val="Podnadpis1"/>
              <w:jc w:val="both"/>
              <w:rPr>
                <w:i w:val="0"/>
                <w:iCs/>
                <w:sz w:val="22"/>
                <w:szCs w:val="22"/>
              </w:rPr>
            </w:pPr>
            <w:r>
              <w:rPr>
                <w:i w:val="0"/>
                <w:iCs/>
                <w:noProof/>
                <w:sz w:val="22"/>
                <w:szCs w:val="22"/>
              </w:rPr>
              <w:pict w14:anchorId="0F3190AB">
                <v:shape id="_x0000_s2308" type="#_x0000_t202" style="position:absolute;left:0;text-align:left;margin-left:382.75pt;margin-top:3.95pt;width:12.75pt;height:12.75pt;z-index:251654144;mso-position-horizontal-relative:text;mso-position-vertical-relative:text" o:allowincell="f" strokeweight="1pt">
                  <o:lock v:ext="edit" aspectratio="t"/>
                  <v:textbox style="mso-next-textbox:#_x0000_s2308" inset="0,0,0,0">
                    <w:txbxContent>
                      <w:p w14:paraId="7AF9AFED" w14:textId="77777777" w:rsidR="008B1067" w:rsidRDefault="008B1067" w:rsidP="008B1067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  <w:r>
              <w:rPr>
                <w:i w:val="0"/>
                <w:iCs/>
                <w:noProof/>
                <w:sz w:val="22"/>
                <w:szCs w:val="22"/>
              </w:rPr>
              <w:pict w14:anchorId="7B879F79">
                <v:shape id="_x0000_s2307" type="#_x0000_t202" style="position:absolute;left:0;text-align:left;margin-left:272.15pt;margin-top:3.95pt;width:12.75pt;height:12.75pt;z-index:251653120;mso-position-horizontal-relative:text;mso-position-vertical-relative:text" o:allowincell="f" strokeweight="1pt">
                  <o:lock v:ext="edit" aspectratio="t"/>
                  <v:textbox style="mso-next-textbox:#_x0000_s2307" inset="0,0,0,0">
                    <w:txbxContent>
                      <w:p w14:paraId="25205033" w14:textId="77777777" w:rsidR="008B1067" w:rsidRDefault="008B1067" w:rsidP="008B1067">
                        <w:pPr>
                          <w:pStyle w:val="Nadpis2"/>
                        </w:pPr>
                      </w:p>
                    </w:txbxContent>
                  </v:textbox>
                  <w10:anchorlock/>
                </v:shape>
              </w:pic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DD3E7A" w14:textId="77777777" w:rsidR="008B1067" w:rsidRPr="000678E9" w:rsidRDefault="008B1067" w:rsidP="00CC6779">
            <w:pPr>
              <w:pStyle w:val="Podnadpis1"/>
              <w:jc w:val="both"/>
              <w:rPr>
                <w:i w:val="0"/>
                <w:iCs/>
                <w:sz w:val="22"/>
                <w:szCs w:val="22"/>
              </w:rPr>
            </w:pPr>
            <w:r w:rsidRPr="000678E9">
              <w:rPr>
                <w:i w:val="0"/>
                <w:iCs/>
                <w:sz w:val="22"/>
                <w:szCs w:val="22"/>
              </w:rPr>
              <w:t>ANO</w:t>
            </w:r>
          </w:p>
        </w:tc>
        <w:tc>
          <w:tcPr>
            <w:tcW w:w="20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B2949B" w14:textId="77777777" w:rsidR="008B1067" w:rsidRPr="000678E9" w:rsidRDefault="008B1067" w:rsidP="00CC6779">
            <w:pPr>
              <w:pStyle w:val="Podnadpis1"/>
              <w:jc w:val="both"/>
              <w:rPr>
                <w:i w:val="0"/>
                <w:iCs/>
                <w:sz w:val="22"/>
                <w:szCs w:val="22"/>
              </w:rPr>
            </w:pPr>
            <w:r w:rsidRPr="000678E9">
              <w:rPr>
                <w:i w:val="0"/>
                <w:iCs/>
                <w:sz w:val="22"/>
                <w:szCs w:val="22"/>
              </w:rPr>
              <w:t>NE</w:t>
            </w:r>
          </w:p>
        </w:tc>
      </w:tr>
      <w:tr w:rsidR="008B1067" w:rsidRPr="000678E9" w14:paraId="4753F5DD" w14:textId="77777777" w:rsidTr="008213CD">
        <w:trPr>
          <w:cantSplit/>
        </w:trPr>
        <w:tc>
          <w:tcPr>
            <w:tcW w:w="9207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90DE49B" w14:textId="77777777" w:rsidR="008B1067" w:rsidRPr="000678E9" w:rsidRDefault="008B1067" w:rsidP="00CC6779">
            <w:pPr>
              <w:pStyle w:val="Podnadpis1"/>
              <w:rPr>
                <w:i w:val="0"/>
                <w:iCs/>
                <w:sz w:val="22"/>
                <w:szCs w:val="22"/>
              </w:rPr>
            </w:pPr>
            <w:r w:rsidRPr="000678E9">
              <w:rPr>
                <w:i w:val="0"/>
                <w:iCs/>
                <w:sz w:val="22"/>
                <w:szCs w:val="22"/>
              </w:rPr>
              <w:t xml:space="preserve">V případě že ano, uveďte </w:t>
            </w:r>
            <w:r w:rsidR="00FC142C">
              <w:rPr>
                <w:i w:val="0"/>
                <w:iCs/>
                <w:sz w:val="22"/>
                <w:szCs w:val="22"/>
              </w:rPr>
              <w:t xml:space="preserve">název dodavatele a </w:t>
            </w:r>
            <w:r w:rsidR="0084159A">
              <w:rPr>
                <w:i w:val="0"/>
                <w:iCs/>
                <w:sz w:val="22"/>
                <w:szCs w:val="22"/>
              </w:rPr>
              <w:t>druh nakupované činnosti:</w:t>
            </w:r>
          </w:p>
          <w:p w14:paraId="7507C77A" w14:textId="77777777" w:rsidR="008B1067" w:rsidRPr="000678E9" w:rsidRDefault="008B1067" w:rsidP="00CC6779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467C83DD" w14:textId="77777777" w:rsidR="007519A3" w:rsidRPr="000678E9" w:rsidRDefault="007519A3" w:rsidP="00CC6779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31DB8888" w14:textId="77777777" w:rsidR="007519A3" w:rsidRPr="000678E9" w:rsidRDefault="007519A3" w:rsidP="00CC6779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4E119BAD" w14:textId="77777777" w:rsidR="007519A3" w:rsidRPr="000678E9" w:rsidRDefault="007519A3" w:rsidP="00CC6779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148E26A0" w14:textId="77777777" w:rsidR="007519A3" w:rsidRPr="000678E9" w:rsidRDefault="007519A3" w:rsidP="00CC6779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2C6C7562" w14:textId="77777777" w:rsidR="008B1067" w:rsidRPr="000678E9" w:rsidRDefault="008B1067" w:rsidP="00CC6779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57DFFF5A" w14:textId="77777777" w:rsidR="008B1067" w:rsidRPr="000678E9" w:rsidRDefault="008B1067" w:rsidP="00CC6779">
            <w:pPr>
              <w:pStyle w:val="Podnadpis1"/>
              <w:jc w:val="both"/>
              <w:rPr>
                <w:i w:val="0"/>
                <w:iCs/>
                <w:sz w:val="22"/>
                <w:szCs w:val="22"/>
              </w:rPr>
            </w:pPr>
          </w:p>
        </w:tc>
      </w:tr>
      <w:tr w:rsidR="000678E9" w:rsidRPr="000678E9" w14:paraId="19E5C66C" w14:textId="77777777" w:rsidTr="008213CD">
        <w:trPr>
          <w:cantSplit/>
        </w:trPr>
        <w:tc>
          <w:tcPr>
            <w:tcW w:w="92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BF4C6" w14:textId="77777777" w:rsidR="000678E9" w:rsidRPr="00B7473E" w:rsidRDefault="000678E9" w:rsidP="00B45AC7">
            <w:pPr>
              <w:pStyle w:val="Podnadpis1"/>
              <w:rPr>
                <w:i w:val="0"/>
                <w:iCs/>
                <w:sz w:val="22"/>
                <w:szCs w:val="22"/>
              </w:rPr>
            </w:pPr>
            <w:r w:rsidRPr="00B7473E">
              <w:rPr>
                <w:i w:val="0"/>
                <w:iCs/>
                <w:sz w:val="22"/>
                <w:szCs w:val="22"/>
              </w:rPr>
              <w:t xml:space="preserve">Požadavky na dokumentaci </w:t>
            </w:r>
            <w:r w:rsidR="009B116E">
              <w:rPr>
                <w:i w:val="0"/>
                <w:iCs/>
                <w:sz w:val="22"/>
                <w:szCs w:val="22"/>
              </w:rPr>
              <w:t>výrobku</w:t>
            </w:r>
            <w:r w:rsidR="003D7B48">
              <w:rPr>
                <w:i w:val="0"/>
                <w:iCs/>
                <w:sz w:val="22"/>
                <w:szCs w:val="22"/>
              </w:rPr>
              <w:t xml:space="preserve"> a systému řízení výroby</w:t>
            </w:r>
            <w:r w:rsidRPr="00B7473E">
              <w:rPr>
                <w:i w:val="0"/>
                <w:iCs/>
                <w:sz w:val="22"/>
                <w:szCs w:val="22"/>
              </w:rPr>
              <w:t>:</w:t>
            </w:r>
          </w:p>
          <w:p w14:paraId="14BA59CD" w14:textId="77777777" w:rsidR="000678E9" w:rsidRPr="00B7473E" w:rsidRDefault="000678E9" w:rsidP="000678E9">
            <w:pPr>
              <w:pStyle w:val="Zkladntext"/>
              <w:numPr>
                <w:ilvl w:val="0"/>
                <w:numId w:val="29"/>
              </w:numPr>
              <w:rPr>
                <w:iCs/>
                <w:sz w:val="22"/>
                <w:szCs w:val="22"/>
              </w:rPr>
            </w:pPr>
            <w:r w:rsidRPr="00B7473E">
              <w:rPr>
                <w:iCs/>
                <w:sz w:val="22"/>
                <w:szCs w:val="22"/>
              </w:rPr>
              <w:t>dokumentac</w:t>
            </w:r>
            <w:r w:rsidR="009777D7">
              <w:rPr>
                <w:iCs/>
                <w:sz w:val="22"/>
                <w:szCs w:val="22"/>
              </w:rPr>
              <w:t>e</w:t>
            </w:r>
            <w:r w:rsidRPr="00B7473E">
              <w:rPr>
                <w:iCs/>
                <w:sz w:val="22"/>
                <w:szCs w:val="22"/>
              </w:rPr>
              <w:t xml:space="preserve"> </w:t>
            </w:r>
            <w:r w:rsidR="00B7473E" w:rsidRPr="00B7473E">
              <w:rPr>
                <w:iCs/>
                <w:sz w:val="22"/>
                <w:szCs w:val="22"/>
              </w:rPr>
              <w:t xml:space="preserve">výrobku </w:t>
            </w:r>
            <w:r w:rsidRPr="00B7473E">
              <w:rPr>
                <w:iCs/>
                <w:sz w:val="22"/>
                <w:szCs w:val="22"/>
              </w:rPr>
              <w:t xml:space="preserve">konkretizující </w:t>
            </w:r>
            <w:r w:rsidR="00B7473E" w:rsidRPr="00B7473E">
              <w:rPr>
                <w:iCs/>
                <w:sz w:val="22"/>
                <w:szCs w:val="22"/>
              </w:rPr>
              <w:t xml:space="preserve">jeho </w:t>
            </w:r>
            <w:r w:rsidRPr="00B7473E">
              <w:rPr>
                <w:iCs/>
                <w:sz w:val="22"/>
                <w:szCs w:val="22"/>
              </w:rPr>
              <w:t>vlastnosti vzhledem k jeho použití, technologický postup pro jeho výrobu</w:t>
            </w:r>
            <w:r w:rsidR="00B7473E" w:rsidRPr="00B7473E">
              <w:rPr>
                <w:iCs/>
                <w:sz w:val="22"/>
                <w:szCs w:val="22"/>
              </w:rPr>
              <w:t xml:space="preserve"> (popis systému řízení výroby)</w:t>
            </w:r>
            <w:r w:rsidRPr="00B7473E">
              <w:rPr>
                <w:iCs/>
                <w:sz w:val="22"/>
                <w:szCs w:val="22"/>
              </w:rPr>
              <w:t xml:space="preserve"> a pro použití ve stavbě, údaje o technických vlastnostech výrobku vztahující se k</w:t>
            </w:r>
            <w:r w:rsidR="00B7473E" w:rsidRPr="00B7473E">
              <w:rPr>
                <w:iCs/>
                <w:sz w:val="22"/>
                <w:szCs w:val="22"/>
              </w:rPr>
              <w:t> požadavkům technické specifikace (předpisu)</w:t>
            </w:r>
            <w:r w:rsidR="003D7B48">
              <w:rPr>
                <w:iCs/>
                <w:sz w:val="22"/>
                <w:szCs w:val="22"/>
              </w:rPr>
              <w:t>;</w:t>
            </w:r>
          </w:p>
          <w:p w14:paraId="4C13C957" w14:textId="77777777" w:rsidR="00B7473E" w:rsidRDefault="000678E9" w:rsidP="00B7473E">
            <w:pPr>
              <w:pStyle w:val="Zkladntext"/>
              <w:numPr>
                <w:ilvl w:val="0"/>
                <w:numId w:val="29"/>
              </w:numPr>
              <w:rPr>
                <w:iCs/>
                <w:sz w:val="22"/>
                <w:szCs w:val="22"/>
              </w:rPr>
            </w:pPr>
            <w:r w:rsidRPr="00B7473E">
              <w:rPr>
                <w:iCs/>
                <w:sz w:val="22"/>
                <w:szCs w:val="22"/>
              </w:rPr>
              <w:t>popisy a vysvětlení nezbytné ke srozumitelnosti funkce výrobku, návody k použití ve stavbě a případná upozornění; upozornění na nebezpečí nebo omezení použitelnosti a návody k bezpečnému použití musí být v českém jazyce</w:t>
            </w:r>
            <w:r w:rsidR="003D7B48">
              <w:rPr>
                <w:iCs/>
                <w:sz w:val="22"/>
                <w:szCs w:val="22"/>
              </w:rPr>
              <w:t>;</w:t>
            </w:r>
          </w:p>
          <w:p w14:paraId="2E1FED77" w14:textId="77777777" w:rsidR="000678E9" w:rsidRPr="00B7473E" w:rsidRDefault="00B7473E" w:rsidP="00B45AC7">
            <w:pPr>
              <w:pStyle w:val="Zkladntext"/>
              <w:numPr>
                <w:ilvl w:val="0"/>
                <w:numId w:val="29"/>
              </w:numPr>
              <w:spacing w:after="72"/>
              <w:ind w:left="357" w:hanging="357"/>
              <w:rPr>
                <w:iCs/>
                <w:sz w:val="22"/>
                <w:szCs w:val="22"/>
              </w:rPr>
            </w:pPr>
            <w:r w:rsidRPr="00B7473E">
              <w:rPr>
                <w:iCs/>
                <w:sz w:val="22"/>
                <w:szCs w:val="22"/>
              </w:rPr>
              <w:t>protokoly kontrolních zkoušek výrobku.</w:t>
            </w:r>
          </w:p>
        </w:tc>
      </w:tr>
    </w:tbl>
    <w:p w14:paraId="1EF9EF0F" w14:textId="77777777" w:rsidR="00337100" w:rsidRPr="005A413B" w:rsidRDefault="00B45AC7" w:rsidP="00B45AC7">
      <w:pPr>
        <w:pStyle w:val="Zkladntext"/>
        <w:spacing w:after="72"/>
        <w:ind w:firstLine="0"/>
        <w:jc w:val="center"/>
        <w:rPr>
          <w:b/>
          <w:bCs/>
          <w:iCs/>
          <w:color w:val="auto"/>
          <w:sz w:val="22"/>
          <w:szCs w:val="22"/>
        </w:rPr>
      </w:pPr>
      <w:r>
        <w:br w:type="page"/>
      </w:r>
      <w:r w:rsidR="00337100" w:rsidRPr="005A413B">
        <w:rPr>
          <w:b/>
          <w:bCs/>
          <w:iCs/>
          <w:color w:val="auto"/>
          <w:sz w:val="22"/>
          <w:szCs w:val="22"/>
        </w:rPr>
        <w:lastRenderedPageBreak/>
        <w:t>Prohlášení</w:t>
      </w:r>
    </w:p>
    <w:p w14:paraId="7554D369" w14:textId="77777777" w:rsidR="00765335" w:rsidRPr="00B45AC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20"/>
        </w:rPr>
        <w:t>1.</w:t>
      </w:r>
      <w:r w:rsidRPr="00B45AC7">
        <w:rPr>
          <w:i w:val="0"/>
          <w:iCs/>
          <w:sz w:val="20"/>
        </w:rPr>
        <w:tab/>
      </w:r>
      <w:r w:rsidRPr="00B45AC7">
        <w:rPr>
          <w:i w:val="0"/>
          <w:iCs/>
          <w:sz w:val="18"/>
          <w:szCs w:val="18"/>
        </w:rPr>
        <w:t>Žádáme o certifikaci výrobku pro použití uvedené</w:t>
      </w:r>
      <w:r w:rsidR="00941644">
        <w:rPr>
          <w:i w:val="0"/>
          <w:iCs/>
          <w:sz w:val="18"/>
          <w:szCs w:val="18"/>
        </w:rPr>
        <w:t>, viz výše</w:t>
      </w:r>
      <w:r w:rsidR="00773A88">
        <w:rPr>
          <w:i w:val="0"/>
          <w:iCs/>
          <w:sz w:val="18"/>
          <w:szCs w:val="18"/>
        </w:rPr>
        <w:t>.</w:t>
      </w:r>
    </w:p>
    <w:p w14:paraId="523F4F7D" w14:textId="1DA12705" w:rsidR="00765335" w:rsidRPr="00B45AC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18"/>
          <w:szCs w:val="18"/>
        </w:rPr>
        <w:t>2.</w:t>
      </w:r>
      <w:r w:rsidRPr="00B45AC7">
        <w:rPr>
          <w:i w:val="0"/>
          <w:iCs/>
          <w:sz w:val="18"/>
          <w:szCs w:val="18"/>
        </w:rPr>
        <w:tab/>
        <w:t xml:space="preserve">Prohlašujeme, že jsme byli seznámeni s postupy a s podmínkami hodnocení </w:t>
      </w:r>
      <w:r w:rsidR="005D775D">
        <w:rPr>
          <w:i w:val="0"/>
          <w:iCs/>
          <w:sz w:val="18"/>
          <w:szCs w:val="18"/>
        </w:rPr>
        <w:t xml:space="preserve">shody </w:t>
      </w:r>
      <w:r w:rsidRPr="00B45AC7">
        <w:rPr>
          <w:i w:val="0"/>
          <w:iCs/>
          <w:sz w:val="18"/>
          <w:szCs w:val="18"/>
        </w:rPr>
        <w:t>za účelem certifikace výrobku, které bude provádět certifikační orgán SILMOS-Q s.r.o.</w:t>
      </w:r>
      <w:r w:rsidR="00800CB0">
        <w:rPr>
          <w:i w:val="0"/>
          <w:iCs/>
          <w:sz w:val="18"/>
          <w:szCs w:val="18"/>
        </w:rPr>
        <w:t xml:space="preserve"> č. 3121 pro výrobky a systém certifikovaných stavebních dodavatelů</w:t>
      </w:r>
      <w:r w:rsidR="00B45AC7" w:rsidRPr="00B45AC7">
        <w:rPr>
          <w:i w:val="0"/>
          <w:iCs/>
          <w:sz w:val="18"/>
          <w:szCs w:val="18"/>
        </w:rPr>
        <w:t xml:space="preserve"> (dále jen CO)</w:t>
      </w:r>
      <w:r w:rsidR="00773A88">
        <w:rPr>
          <w:i w:val="0"/>
          <w:iCs/>
          <w:sz w:val="18"/>
          <w:szCs w:val="18"/>
        </w:rPr>
        <w:t>.</w:t>
      </w:r>
    </w:p>
    <w:p w14:paraId="61D9616C" w14:textId="77777777" w:rsidR="00765335" w:rsidRPr="00B45AC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18"/>
          <w:szCs w:val="18"/>
        </w:rPr>
        <w:t>3.</w:t>
      </w:r>
      <w:r w:rsidRPr="00B45AC7">
        <w:rPr>
          <w:i w:val="0"/>
          <w:iCs/>
          <w:sz w:val="18"/>
          <w:szCs w:val="18"/>
        </w:rPr>
        <w:tab/>
        <w:t>Jsme si vědomi nevratnosti registračního poplatku</w:t>
      </w:r>
      <w:r w:rsidR="00C70A63" w:rsidRPr="00B45AC7">
        <w:rPr>
          <w:i w:val="0"/>
          <w:iCs/>
          <w:sz w:val="18"/>
          <w:szCs w:val="18"/>
        </w:rPr>
        <w:t xml:space="preserve"> (popis registračního poplatku viz ZÁKLADNÍ INFORMACE O SLUŽBÁCH</w:t>
      </w:r>
      <w:r w:rsidR="00B45AC7" w:rsidRPr="00B45AC7">
        <w:rPr>
          <w:i w:val="0"/>
          <w:iCs/>
          <w:sz w:val="18"/>
          <w:szCs w:val="18"/>
        </w:rPr>
        <w:t xml:space="preserve"> COV</w:t>
      </w:r>
      <w:r w:rsidR="00941644">
        <w:rPr>
          <w:i w:val="0"/>
          <w:iCs/>
          <w:sz w:val="18"/>
          <w:szCs w:val="18"/>
        </w:rPr>
        <w:t xml:space="preserve"> dostupný na web</w:t>
      </w:r>
      <w:r w:rsidR="005B3EF1">
        <w:rPr>
          <w:i w:val="0"/>
          <w:iCs/>
          <w:sz w:val="18"/>
          <w:szCs w:val="18"/>
        </w:rPr>
        <w:t>ových</w:t>
      </w:r>
      <w:r w:rsidR="00941644">
        <w:rPr>
          <w:i w:val="0"/>
          <w:iCs/>
          <w:sz w:val="18"/>
          <w:szCs w:val="18"/>
        </w:rPr>
        <w:t xml:space="preserve"> stránkách CO</w:t>
      </w:r>
      <w:r w:rsidR="00C70A63" w:rsidRPr="00B45AC7">
        <w:rPr>
          <w:i w:val="0"/>
          <w:iCs/>
          <w:sz w:val="18"/>
          <w:szCs w:val="18"/>
        </w:rPr>
        <w:t>)</w:t>
      </w:r>
      <w:r w:rsidR="00773A88">
        <w:rPr>
          <w:i w:val="0"/>
          <w:iCs/>
          <w:sz w:val="18"/>
          <w:szCs w:val="18"/>
        </w:rPr>
        <w:t>.</w:t>
      </w:r>
    </w:p>
    <w:p w14:paraId="6B7B6577" w14:textId="77777777" w:rsidR="00765335" w:rsidRPr="00B45AC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18"/>
          <w:szCs w:val="18"/>
        </w:rPr>
        <w:t>4.</w:t>
      </w:r>
      <w:r w:rsidRPr="00B45AC7">
        <w:rPr>
          <w:i w:val="0"/>
          <w:iCs/>
          <w:sz w:val="18"/>
          <w:szCs w:val="18"/>
        </w:rPr>
        <w:tab/>
        <w:t>Zavazujeme se vyhovět požadavkům certifikace a předložit veškerou dokumentaci potřebnou pro hodnocení</w:t>
      </w:r>
      <w:r w:rsidR="004F7F0C">
        <w:rPr>
          <w:i w:val="0"/>
          <w:iCs/>
          <w:sz w:val="18"/>
          <w:szCs w:val="18"/>
        </w:rPr>
        <w:t xml:space="preserve"> shody</w:t>
      </w:r>
      <w:r w:rsidRPr="00B45AC7">
        <w:rPr>
          <w:i w:val="0"/>
          <w:iCs/>
          <w:sz w:val="18"/>
          <w:szCs w:val="18"/>
        </w:rPr>
        <w:t>, umožnit přístup do všech prostor, k záznamům (vč</w:t>
      </w:r>
      <w:r w:rsidR="00B45AC7" w:rsidRPr="00B45AC7">
        <w:rPr>
          <w:i w:val="0"/>
          <w:iCs/>
          <w:sz w:val="18"/>
          <w:szCs w:val="18"/>
        </w:rPr>
        <w:t>etně</w:t>
      </w:r>
      <w:r w:rsidRPr="00B45AC7">
        <w:rPr>
          <w:i w:val="0"/>
          <w:iCs/>
          <w:sz w:val="18"/>
          <w:szCs w:val="18"/>
        </w:rPr>
        <w:t xml:space="preserve"> zpráv z interních auditů) a ke všem zainteresovaným pracovníkům</w:t>
      </w:r>
      <w:r w:rsidR="00773A88">
        <w:rPr>
          <w:i w:val="0"/>
          <w:iCs/>
          <w:sz w:val="18"/>
          <w:szCs w:val="18"/>
        </w:rPr>
        <w:t>.</w:t>
      </w:r>
    </w:p>
    <w:p w14:paraId="77F08262" w14:textId="77777777" w:rsidR="00765335" w:rsidRPr="00B45AC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18"/>
          <w:szCs w:val="18"/>
        </w:rPr>
        <w:t>5.</w:t>
      </w:r>
      <w:r w:rsidRPr="00B45AC7">
        <w:rPr>
          <w:i w:val="0"/>
          <w:iCs/>
          <w:sz w:val="18"/>
          <w:szCs w:val="18"/>
        </w:rPr>
        <w:tab/>
        <w:t xml:space="preserve">Bez ohledu na výsledek certifikace souhlasíme s úhradou činností spojených s hodnocením </w:t>
      </w:r>
      <w:r w:rsidR="004F7F0C">
        <w:rPr>
          <w:i w:val="0"/>
          <w:iCs/>
          <w:sz w:val="18"/>
          <w:szCs w:val="18"/>
        </w:rPr>
        <w:t>shody</w:t>
      </w:r>
      <w:r w:rsidR="00977957">
        <w:rPr>
          <w:i w:val="0"/>
          <w:iCs/>
          <w:sz w:val="18"/>
          <w:szCs w:val="18"/>
        </w:rPr>
        <w:t>.</w:t>
      </w:r>
    </w:p>
    <w:p w14:paraId="60C6E90E" w14:textId="77777777" w:rsidR="00765335" w:rsidRPr="002D7BF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18"/>
          <w:szCs w:val="18"/>
        </w:rPr>
        <w:t>6.</w:t>
      </w:r>
      <w:r w:rsidRPr="00B45AC7">
        <w:rPr>
          <w:i w:val="0"/>
          <w:iCs/>
          <w:sz w:val="18"/>
          <w:szCs w:val="18"/>
        </w:rPr>
        <w:tab/>
      </w:r>
      <w:r w:rsidRPr="002D7BF7">
        <w:rPr>
          <w:i w:val="0"/>
          <w:iCs/>
          <w:sz w:val="18"/>
          <w:szCs w:val="18"/>
        </w:rPr>
        <w:t xml:space="preserve">Souhlasíme s úhradou služeb za dozor spojených s hodnocením </w:t>
      </w:r>
      <w:r w:rsidR="004F7F0C">
        <w:rPr>
          <w:i w:val="0"/>
          <w:iCs/>
          <w:sz w:val="18"/>
          <w:szCs w:val="18"/>
        </w:rPr>
        <w:t>shody</w:t>
      </w:r>
      <w:r w:rsidRPr="002D7BF7">
        <w:rPr>
          <w:i w:val="0"/>
          <w:iCs/>
          <w:sz w:val="18"/>
          <w:szCs w:val="18"/>
        </w:rPr>
        <w:t xml:space="preserve"> za podmínek stanovených před vydáním certifikátu výrobku</w:t>
      </w:r>
      <w:r w:rsidR="00773A88">
        <w:rPr>
          <w:i w:val="0"/>
          <w:iCs/>
          <w:sz w:val="18"/>
          <w:szCs w:val="18"/>
        </w:rPr>
        <w:t>.</w:t>
      </w:r>
    </w:p>
    <w:p w14:paraId="49E796E0" w14:textId="77777777" w:rsidR="00765335" w:rsidRPr="002D7BF7" w:rsidRDefault="00765335" w:rsidP="00765335">
      <w:pPr>
        <w:pStyle w:val="Styl2"/>
        <w:rPr>
          <w:i w:val="0"/>
          <w:iCs/>
          <w:sz w:val="18"/>
          <w:szCs w:val="18"/>
        </w:rPr>
      </w:pPr>
      <w:r w:rsidRPr="002D7BF7">
        <w:rPr>
          <w:i w:val="0"/>
          <w:iCs/>
          <w:sz w:val="18"/>
          <w:szCs w:val="18"/>
        </w:rPr>
        <w:t>7.</w:t>
      </w:r>
      <w:r w:rsidRPr="002D7BF7">
        <w:rPr>
          <w:i w:val="0"/>
          <w:iCs/>
          <w:sz w:val="18"/>
          <w:szCs w:val="18"/>
        </w:rPr>
        <w:tab/>
        <w:t xml:space="preserve">Souhlasíme s případnou účastí pozorovatelů </w:t>
      </w:r>
      <w:r w:rsidR="002D7BF7" w:rsidRPr="002D7BF7">
        <w:rPr>
          <w:i w:val="0"/>
          <w:iCs/>
          <w:sz w:val="18"/>
          <w:szCs w:val="18"/>
        </w:rPr>
        <w:t>na auditu (jedná se zejména o posuzovatele akreditačního orgánu nebo auditorů v </w:t>
      </w:r>
      <w:r w:rsidR="002D7BF7">
        <w:rPr>
          <w:i w:val="0"/>
          <w:iCs/>
          <w:sz w:val="18"/>
          <w:szCs w:val="18"/>
        </w:rPr>
        <w:t>přípravě</w:t>
      </w:r>
      <w:r w:rsidR="002D7BF7" w:rsidRPr="002D7BF7">
        <w:rPr>
          <w:i w:val="0"/>
          <w:iCs/>
          <w:sz w:val="18"/>
          <w:szCs w:val="18"/>
        </w:rPr>
        <w:t>)</w:t>
      </w:r>
      <w:r w:rsidR="00773A88">
        <w:rPr>
          <w:i w:val="0"/>
          <w:iCs/>
          <w:sz w:val="18"/>
          <w:szCs w:val="18"/>
        </w:rPr>
        <w:t>.</w:t>
      </w:r>
    </w:p>
    <w:p w14:paraId="5493F294" w14:textId="77777777" w:rsidR="00765335" w:rsidRPr="00B45AC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18"/>
          <w:szCs w:val="18"/>
        </w:rPr>
        <w:t>8.</w:t>
      </w:r>
      <w:r w:rsidRPr="00B45AC7">
        <w:rPr>
          <w:i w:val="0"/>
          <w:iCs/>
          <w:sz w:val="18"/>
          <w:szCs w:val="18"/>
        </w:rPr>
        <w:tab/>
        <w:t>Souhlasíme s</w:t>
      </w:r>
      <w:r w:rsidR="00B45AC7" w:rsidRPr="00B45AC7">
        <w:rPr>
          <w:i w:val="0"/>
          <w:iCs/>
          <w:sz w:val="18"/>
          <w:szCs w:val="18"/>
        </w:rPr>
        <w:t>e</w:t>
      </w:r>
      <w:r w:rsidRPr="00B45AC7">
        <w:rPr>
          <w:i w:val="0"/>
          <w:iCs/>
          <w:sz w:val="18"/>
          <w:szCs w:val="18"/>
        </w:rPr>
        <w:t xml:space="preserve"> </w:t>
      </w:r>
      <w:r w:rsidR="00B45AC7" w:rsidRPr="00B45AC7">
        <w:rPr>
          <w:i w:val="0"/>
          <w:iCs/>
          <w:sz w:val="18"/>
          <w:szCs w:val="18"/>
        </w:rPr>
        <w:t>zveřejněním informac</w:t>
      </w:r>
      <w:r w:rsidR="00E26F6B">
        <w:rPr>
          <w:i w:val="0"/>
          <w:iCs/>
          <w:sz w:val="18"/>
          <w:szCs w:val="18"/>
        </w:rPr>
        <w:t>e</w:t>
      </w:r>
      <w:r w:rsidR="00B45AC7" w:rsidRPr="00B45AC7">
        <w:rPr>
          <w:i w:val="0"/>
          <w:iCs/>
          <w:sz w:val="18"/>
          <w:szCs w:val="18"/>
        </w:rPr>
        <w:t xml:space="preserve"> o </w:t>
      </w:r>
      <w:r w:rsidR="00E26F6B">
        <w:rPr>
          <w:i w:val="0"/>
          <w:iCs/>
          <w:sz w:val="18"/>
          <w:szCs w:val="18"/>
        </w:rPr>
        <w:t xml:space="preserve">udělení </w:t>
      </w:r>
      <w:r w:rsidR="00B45AC7" w:rsidRPr="00B45AC7">
        <w:rPr>
          <w:i w:val="0"/>
          <w:iCs/>
          <w:sz w:val="18"/>
          <w:szCs w:val="18"/>
        </w:rPr>
        <w:t>certifikac</w:t>
      </w:r>
      <w:r w:rsidR="00E26F6B">
        <w:rPr>
          <w:i w:val="0"/>
          <w:iCs/>
          <w:sz w:val="18"/>
          <w:szCs w:val="18"/>
        </w:rPr>
        <w:t>e</w:t>
      </w:r>
      <w:r w:rsidR="00B45AC7" w:rsidRPr="00B45AC7">
        <w:rPr>
          <w:i w:val="0"/>
          <w:iCs/>
          <w:sz w:val="18"/>
          <w:szCs w:val="18"/>
        </w:rPr>
        <w:t xml:space="preserve"> výrobku na webových stránkách CO</w:t>
      </w:r>
      <w:r w:rsidR="00773A88">
        <w:rPr>
          <w:i w:val="0"/>
          <w:iCs/>
          <w:sz w:val="18"/>
          <w:szCs w:val="18"/>
        </w:rPr>
        <w:t>.</w:t>
      </w:r>
    </w:p>
    <w:p w14:paraId="4ACE047C" w14:textId="77777777" w:rsidR="00765335" w:rsidRPr="00B45AC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18"/>
          <w:szCs w:val="18"/>
        </w:rPr>
        <w:t>9.</w:t>
      </w:r>
      <w:r w:rsidRPr="00B45AC7">
        <w:rPr>
          <w:i w:val="0"/>
          <w:iCs/>
          <w:sz w:val="18"/>
          <w:szCs w:val="18"/>
        </w:rPr>
        <w:tab/>
        <w:t>Po dobu platnosti certifikátu výrobku se zavazujeme:</w:t>
      </w:r>
    </w:p>
    <w:p w14:paraId="5C8EF864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b/>
          <w:bCs/>
          <w:sz w:val="18"/>
          <w:szCs w:val="18"/>
        </w:rPr>
      </w:pPr>
      <w:r w:rsidRPr="004D6752">
        <w:rPr>
          <w:b/>
          <w:bCs/>
          <w:sz w:val="18"/>
          <w:szCs w:val="18"/>
        </w:rPr>
        <w:t xml:space="preserve">plnit všechny certifikační požadavky včetně implementování příslušných změn, které jsou </w:t>
      </w:r>
      <w:proofErr w:type="gramStart"/>
      <w:r w:rsidRPr="004D6752">
        <w:rPr>
          <w:b/>
          <w:bCs/>
          <w:sz w:val="18"/>
          <w:szCs w:val="18"/>
        </w:rPr>
        <w:t>mu</w:t>
      </w:r>
      <w:proofErr w:type="gramEnd"/>
      <w:r w:rsidRPr="004D6752">
        <w:rPr>
          <w:b/>
          <w:bCs/>
          <w:sz w:val="18"/>
          <w:szCs w:val="18"/>
        </w:rPr>
        <w:t xml:space="preserve"> CO sděleny;</w:t>
      </w:r>
    </w:p>
    <w:p w14:paraId="73DBEB04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b/>
          <w:bCs/>
          <w:sz w:val="18"/>
          <w:szCs w:val="18"/>
        </w:rPr>
      </w:pPr>
      <w:r w:rsidRPr="004D6752">
        <w:rPr>
          <w:b/>
          <w:bCs/>
          <w:sz w:val="18"/>
          <w:szCs w:val="18"/>
        </w:rPr>
        <w:t xml:space="preserve">zajistit, že certifikovaný výrobek nadále splňuje požadavky na produkt, jestliže certifikace platí pro probíhající výrobu; </w:t>
      </w:r>
    </w:p>
    <w:p w14:paraId="56D3FEB9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b/>
          <w:bCs/>
          <w:sz w:val="18"/>
          <w:szCs w:val="18"/>
        </w:rPr>
      </w:pPr>
      <w:r w:rsidRPr="004D6752">
        <w:rPr>
          <w:b/>
          <w:bCs/>
          <w:sz w:val="18"/>
          <w:szCs w:val="18"/>
        </w:rPr>
        <w:t>podrobit se pravidelnému dozoru, kterým se posuzuje dodržování všech požadavků a závazků certifikace;</w:t>
      </w:r>
    </w:p>
    <w:p w14:paraId="1DDFEC3B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b/>
          <w:bCs/>
          <w:sz w:val="18"/>
          <w:szCs w:val="18"/>
        </w:rPr>
      </w:pPr>
      <w:r w:rsidRPr="004D6752">
        <w:rPr>
          <w:b/>
          <w:bCs/>
          <w:sz w:val="18"/>
          <w:szCs w:val="18"/>
        </w:rPr>
        <w:t>vydávat prohlášení týkající se certifikace pouze v souladu s rozsahem vydaného certifikátu (specifikace výrobku, aplikovaného certifikačního schématu a použité technické specifikace);</w:t>
      </w:r>
    </w:p>
    <w:p w14:paraId="327651ED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rFonts w:cs="Arial"/>
          <w:b/>
          <w:bCs/>
          <w:sz w:val="18"/>
          <w:szCs w:val="18"/>
        </w:rPr>
      </w:pPr>
      <w:r w:rsidRPr="004D6752">
        <w:rPr>
          <w:rFonts w:cs="Arial"/>
          <w:b/>
          <w:bCs/>
          <w:sz w:val="18"/>
          <w:szCs w:val="18"/>
        </w:rPr>
        <w:t xml:space="preserve">nepoužívat certifikát takovým způsobem, který by </w:t>
      </w:r>
      <w:proofErr w:type="gramStart"/>
      <w:r w:rsidRPr="004D6752">
        <w:rPr>
          <w:rFonts w:cs="Arial"/>
          <w:b/>
          <w:bCs/>
          <w:sz w:val="18"/>
          <w:szCs w:val="18"/>
        </w:rPr>
        <w:t>diskreditoval</w:t>
      </w:r>
      <w:proofErr w:type="gramEnd"/>
      <w:r w:rsidRPr="004D6752">
        <w:rPr>
          <w:rFonts w:cs="Arial"/>
          <w:b/>
          <w:bCs/>
          <w:sz w:val="18"/>
          <w:szCs w:val="18"/>
        </w:rPr>
        <w:t xml:space="preserve"> CO a nevydávat žádné prohlášení týkající se jeho certifikace, které by CO mohla považovat za zavádějící nebo neoprávněné;</w:t>
      </w:r>
    </w:p>
    <w:p w14:paraId="0031B74F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rFonts w:cs="Arial"/>
          <w:b/>
          <w:bCs/>
          <w:sz w:val="18"/>
          <w:szCs w:val="18"/>
        </w:rPr>
      </w:pPr>
      <w:r w:rsidRPr="004D6752">
        <w:rPr>
          <w:rFonts w:cs="Arial"/>
          <w:b/>
          <w:bCs/>
          <w:sz w:val="18"/>
          <w:szCs w:val="18"/>
        </w:rPr>
        <w:t xml:space="preserve">při pozastavení, odnětí nebo ukončení platnosti vydaného certifikátu přestat používat všechny reklamní materiály, které obsahují jakýkoli odkaz na certifikát, vrátit všechny certifikáty, které </w:t>
      </w:r>
      <w:proofErr w:type="gramStart"/>
      <w:r w:rsidRPr="004D6752">
        <w:rPr>
          <w:rFonts w:cs="Arial"/>
          <w:b/>
          <w:bCs/>
          <w:sz w:val="18"/>
          <w:szCs w:val="18"/>
        </w:rPr>
        <w:t>si</w:t>
      </w:r>
      <w:proofErr w:type="gramEnd"/>
      <w:r w:rsidRPr="004D6752">
        <w:rPr>
          <w:rFonts w:cs="Arial"/>
          <w:b/>
          <w:bCs/>
          <w:sz w:val="18"/>
          <w:szCs w:val="18"/>
        </w:rPr>
        <w:t xml:space="preserve"> CO vyžádá, a přijmout jakákoli další požadovaná opatření;</w:t>
      </w:r>
    </w:p>
    <w:p w14:paraId="0E520CBF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rFonts w:cs="Arial"/>
          <w:b/>
          <w:bCs/>
          <w:sz w:val="18"/>
          <w:szCs w:val="18"/>
        </w:rPr>
      </w:pPr>
      <w:r w:rsidRPr="004D6752">
        <w:rPr>
          <w:rFonts w:cs="Arial"/>
          <w:b/>
          <w:bCs/>
          <w:sz w:val="18"/>
          <w:szCs w:val="18"/>
        </w:rPr>
        <w:t>při poskytování kopie certifikátu jiným osobám reprodukovat certifikát jako celek (tzn. včetně všech příloh);</w:t>
      </w:r>
    </w:p>
    <w:p w14:paraId="7CBFB3F5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rFonts w:cs="Arial"/>
          <w:b/>
          <w:bCs/>
          <w:sz w:val="18"/>
          <w:szCs w:val="18"/>
        </w:rPr>
      </w:pPr>
      <w:r w:rsidRPr="004D6752">
        <w:rPr>
          <w:rFonts w:cs="Arial"/>
          <w:b/>
          <w:bCs/>
          <w:sz w:val="18"/>
          <w:szCs w:val="18"/>
        </w:rPr>
        <w:t>při odkazování na certifikát v médiích jako jsou dokumenty, brožury nebo reklamy dodržovat požadavky CO, zejména neodkazovat se na certifikát způsobem, který by zhotovitel mohl považovat za zavádějící nebo neoprávněný;</w:t>
      </w:r>
    </w:p>
    <w:p w14:paraId="6167AB87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rFonts w:cs="Arial"/>
          <w:b/>
          <w:bCs/>
          <w:sz w:val="18"/>
          <w:szCs w:val="18"/>
        </w:rPr>
      </w:pPr>
      <w:r w:rsidRPr="004D6752">
        <w:rPr>
          <w:rFonts w:cs="Arial"/>
          <w:b/>
          <w:bCs/>
          <w:sz w:val="18"/>
          <w:szCs w:val="18"/>
        </w:rPr>
        <w:t>udržovat záznamy o všech stížnostech jemu oznámených, které se týkají shody s certifikačními požadavky, a na požádání dávat tyto záznamy k dispozici CO, přijímat vhodná opatření s ohledem na tyto stížnosti a na jakékoli nedostatky zjištěné u výrobků, které ovlivňují shodu s požadavky na certifikaci a tato přijatá opatření dokumentovat;</w:t>
      </w:r>
    </w:p>
    <w:p w14:paraId="612C5141" w14:textId="77777777" w:rsidR="004D6752" w:rsidRPr="004D6752" w:rsidRDefault="004D6752" w:rsidP="004D6752">
      <w:pPr>
        <w:pStyle w:val="Styl1"/>
        <w:numPr>
          <w:ilvl w:val="0"/>
          <w:numId w:val="31"/>
        </w:numPr>
        <w:ind w:left="709" w:hanging="284"/>
        <w:rPr>
          <w:rFonts w:cs="Arial"/>
          <w:b/>
          <w:bCs/>
          <w:sz w:val="18"/>
          <w:szCs w:val="18"/>
        </w:rPr>
      </w:pPr>
      <w:r w:rsidRPr="004D6752">
        <w:rPr>
          <w:rFonts w:cs="Arial"/>
          <w:b/>
          <w:bCs/>
          <w:iCs/>
          <w:sz w:val="18"/>
          <w:szCs w:val="18"/>
        </w:rPr>
        <w:t>bez prodlení písemně informovat CO o změnách (jako např. právní, komerční, organizační status nebo vlastnictví, významné změny organizační struktury a managementu, modifikace výrobku nebo výrobní metody, změna místa výroby, významné změny systému řízení výroby apod.), které mohou ovlivňovat jeho schopnost plnit certifikační požadavky.</w:t>
      </w:r>
    </w:p>
    <w:p w14:paraId="7C360413" w14:textId="77777777" w:rsidR="00343A46" w:rsidRPr="00B45AC7" w:rsidRDefault="00343A46" w:rsidP="004D6752">
      <w:pPr>
        <w:pStyle w:val="Styl2"/>
        <w:rPr>
          <w:i w:val="0"/>
          <w:iCs/>
          <w:sz w:val="18"/>
          <w:szCs w:val="18"/>
        </w:rPr>
      </w:pPr>
      <w:r>
        <w:rPr>
          <w:i w:val="0"/>
          <w:iCs/>
          <w:sz w:val="18"/>
          <w:szCs w:val="18"/>
        </w:rPr>
        <w:t xml:space="preserve">10. </w:t>
      </w:r>
      <w:r w:rsidRPr="00343A46">
        <w:rPr>
          <w:i w:val="0"/>
          <w:iCs/>
          <w:sz w:val="18"/>
          <w:szCs w:val="18"/>
        </w:rPr>
        <w:t>V souladu s požadavky Nařízení Evropského Parlamentu a Rady (EU) 2016/679 máme zavedena vhodná administrativní, technická a fyzická preventivní opatření k ochraně osobních údajů před nahodilým či nezákonným zničením, nahodilou ztrátou, neoprávněnými úpravami, neoprávněným poskytováním či přístupem, zneužíváním a jakýmikoliv dalšími nezákonnými formami zpracování</w:t>
      </w:r>
      <w:r w:rsidR="00773A88">
        <w:rPr>
          <w:i w:val="0"/>
          <w:iCs/>
          <w:sz w:val="18"/>
          <w:szCs w:val="18"/>
        </w:rPr>
        <w:t>.</w:t>
      </w:r>
    </w:p>
    <w:p w14:paraId="3F474876" w14:textId="77777777" w:rsidR="00765335" w:rsidRPr="00B45AC7" w:rsidRDefault="00765335" w:rsidP="00765335">
      <w:pPr>
        <w:pStyle w:val="Styl2"/>
        <w:rPr>
          <w:i w:val="0"/>
          <w:iCs/>
          <w:sz w:val="18"/>
          <w:szCs w:val="18"/>
        </w:rPr>
      </w:pPr>
      <w:r w:rsidRPr="00B45AC7">
        <w:rPr>
          <w:i w:val="0"/>
          <w:iCs/>
          <w:sz w:val="18"/>
          <w:szCs w:val="18"/>
        </w:rPr>
        <w:t>1</w:t>
      </w:r>
      <w:r w:rsidR="00343A46">
        <w:rPr>
          <w:i w:val="0"/>
          <w:iCs/>
          <w:sz w:val="18"/>
          <w:szCs w:val="18"/>
        </w:rPr>
        <w:t>1</w:t>
      </w:r>
      <w:r w:rsidRPr="00B45AC7">
        <w:rPr>
          <w:i w:val="0"/>
          <w:iCs/>
          <w:sz w:val="18"/>
          <w:szCs w:val="18"/>
        </w:rPr>
        <w:t>.</w:t>
      </w:r>
      <w:r w:rsidRPr="00B45AC7">
        <w:rPr>
          <w:i w:val="0"/>
          <w:iCs/>
          <w:sz w:val="18"/>
          <w:szCs w:val="18"/>
        </w:rPr>
        <w:tab/>
        <w:t>Jsme seznámeni a souhlasíme s důsledky neplnění požadavků a závazků certifikace podmiňujících certifikaci.</w:t>
      </w:r>
    </w:p>
    <w:p w14:paraId="2CB39E93" w14:textId="77777777" w:rsidR="00B45AC7" w:rsidRDefault="00B45AC7" w:rsidP="00B45AC7">
      <w:pPr>
        <w:pStyle w:val="Zkladntext"/>
        <w:ind w:firstLine="0"/>
        <w:rPr>
          <w:iCs/>
          <w:sz w:val="18"/>
          <w:szCs w:val="18"/>
        </w:rPr>
      </w:pPr>
    </w:p>
    <w:p w14:paraId="01D740BA" w14:textId="77777777" w:rsidR="00B45AC7" w:rsidRPr="008D7EEA" w:rsidRDefault="00B45AC7" w:rsidP="00B45AC7">
      <w:pPr>
        <w:pStyle w:val="Zkladntext"/>
        <w:ind w:firstLine="0"/>
        <w:rPr>
          <w:iCs/>
          <w:sz w:val="12"/>
          <w:szCs w:val="12"/>
        </w:rPr>
      </w:pPr>
    </w:p>
    <w:p w14:paraId="39DAD273" w14:textId="77777777" w:rsidR="00B45AC7" w:rsidRDefault="00B45AC7" w:rsidP="00B45AC7">
      <w:pPr>
        <w:pStyle w:val="Zkladntext"/>
        <w:ind w:firstLine="0"/>
        <w:rPr>
          <w:iCs/>
          <w:sz w:val="18"/>
          <w:szCs w:val="18"/>
        </w:rPr>
      </w:pPr>
      <w:r w:rsidRPr="008D7EEA">
        <w:rPr>
          <w:iCs/>
          <w:sz w:val="18"/>
          <w:szCs w:val="18"/>
        </w:rPr>
        <w:t xml:space="preserve">Jménem organizace žádající o </w:t>
      </w:r>
      <w:r>
        <w:rPr>
          <w:iCs/>
          <w:sz w:val="18"/>
          <w:szCs w:val="18"/>
        </w:rPr>
        <w:t>certifikaci výrobku</w:t>
      </w:r>
      <w:r w:rsidRPr="008D7EEA">
        <w:rPr>
          <w:iCs/>
          <w:sz w:val="18"/>
          <w:szCs w:val="18"/>
        </w:rPr>
        <w:t xml:space="preserve"> prohlašuji, že veškeré údaje uvedené v žádosti jsou pravdivé a odpovídají současnému stavu.</w:t>
      </w:r>
    </w:p>
    <w:p w14:paraId="1AC84612" w14:textId="77777777" w:rsidR="00B45AC7" w:rsidRDefault="00B45AC7" w:rsidP="00B45AC7">
      <w:pPr>
        <w:pStyle w:val="Zkladntext"/>
        <w:ind w:firstLine="0"/>
        <w:rPr>
          <w:iCs/>
          <w:sz w:val="18"/>
          <w:szCs w:val="18"/>
        </w:rPr>
      </w:pPr>
    </w:p>
    <w:p w14:paraId="1034E52D" w14:textId="77777777" w:rsidR="005A413B" w:rsidRDefault="005A413B" w:rsidP="00B45AC7">
      <w:pPr>
        <w:pStyle w:val="Zkladntext"/>
        <w:ind w:firstLine="0"/>
        <w:rPr>
          <w:iCs/>
          <w:sz w:val="18"/>
          <w:szCs w:val="18"/>
        </w:rPr>
      </w:pPr>
    </w:p>
    <w:p w14:paraId="5848B182" w14:textId="77777777" w:rsidR="005A413B" w:rsidRDefault="005A413B" w:rsidP="00B45AC7">
      <w:pPr>
        <w:pStyle w:val="Zkladntext"/>
        <w:ind w:firstLine="0"/>
        <w:rPr>
          <w:iCs/>
          <w:sz w:val="18"/>
          <w:szCs w:val="18"/>
        </w:rPr>
      </w:pPr>
    </w:p>
    <w:p w14:paraId="77CEB0F9" w14:textId="77777777" w:rsidR="00570EEC" w:rsidRDefault="00570EEC" w:rsidP="00B45AC7">
      <w:pPr>
        <w:pStyle w:val="Zkladntext"/>
        <w:ind w:firstLine="0"/>
        <w:rPr>
          <w:iCs/>
          <w:sz w:val="18"/>
          <w:szCs w:val="18"/>
        </w:rPr>
      </w:pPr>
    </w:p>
    <w:p w14:paraId="4F683E1C" w14:textId="77777777" w:rsidR="00B45AC7" w:rsidRPr="008D7EEA" w:rsidRDefault="00B45AC7" w:rsidP="00B45AC7">
      <w:pPr>
        <w:pStyle w:val="Zkladntext"/>
        <w:rPr>
          <w:iCs/>
          <w:sz w:val="18"/>
          <w:szCs w:val="18"/>
        </w:rPr>
      </w:pPr>
    </w:p>
    <w:p w14:paraId="6D23A989" w14:textId="77777777" w:rsidR="00B45AC7" w:rsidRPr="008D7EEA" w:rsidRDefault="00B45AC7" w:rsidP="00B45AC7">
      <w:pPr>
        <w:pStyle w:val="Zkladntext"/>
        <w:ind w:firstLine="0"/>
        <w:outlineLvl w:val="0"/>
        <w:rPr>
          <w:iCs/>
          <w:sz w:val="18"/>
          <w:szCs w:val="18"/>
        </w:rPr>
      </w:pPr>
      <w:r w:rsidRPr="008D7EEA">
        <w:rPr>
          <w:iCs/>
          <w:sz w:val="18"/>
          <w:szCs w:val="18"/>
        </w:rPr>
        <w:t>V .................................................dne..................................</w:t>
      </w:r>
    </w:p>
    <w:p w14:paraId="0C2BE628" w14:textId="77777777" w:rsidR="00B45AC7" w:rsidRPr="008D7EEA" w:rsidRDefault="00B45AC7" w:rsidP="00B45AC7">
      <w:pPr>
        <w:pStyle w:val="Zkladntext"/>
        <w:rPr>
          <w:iCs/>
          <w:sz w:val="18"/>
          <w:szCs w:val="18"/>
        </w:rPr>
      </w:pPr>
    </w:p>
    <w:p w14:paraId="0B2949E7" w14:textId="77777777" w:rsidR="00B45AC7" w:rsidRDefault="00B45AC7" w:rsidP="00B45AC7">
      <w:pPr>
        <w:pStyle w:val="Zkladntext"/>
        <w:tabs>
          <w:tab w:val="left" w:pos="5387"/>
        </w:tabs>
        <w:rPr>
          <w:iCs/>
          <w:sz w:val="18"/>
          <w:szCs w:val="18"/>
        </w:rPr>
      </w:pPr>
    </w:p>
    <w:p w14:paraId="4A04CD54" w14:textId="77777777" w:rsidR="00B45AC7" w:rsidRDefault="00B45AC7" w:rsidP="00B45AC7">
      <w:pPr>
        <w:pStyle w:val="Zkladntext"/>
        <w:tabs>
          <w:tab w:val="left" w:pos="5387"/>
        </w:tabs>
        <w:rPr>
          <w:iCs/>
          <w:sz w:val="18"/>
          <w:szCs w:val="18"/>
        </w:rPr>
      </w:pPr>
    </w:p>
    <w:p w14:paraId="3545E203" w14:textId="77777777" w:rsidR="00007F42" w:rsidRDefault="00007F42" w:rsidP="00B45AC7">
      <w:pPr>
        <w:pStyle w:val="Zkladntext"/>
        <w:tabs>
          <w:tab w:val="left" w:pos="5387"/>
        </w:tabs>
        <w:rPr>
          <w:iCs/>
          <w:sz w:val="18"/>
          <w:szCs w:val="18"/>
        </w:rPr>
      </w:pPr>
    </w:p>
    <w:p w14:paraId="54FC6667" w14:textId="77777777" w:rsidR="00B45AC7" w:rsidRDefault="00B45AC7" w:rsidP="00B45AC7">
      <w:pPr>
        <w:pStyle w:val="Zkladntext"/>
        <w:tabs>
          <w:tab w:val="left" w:pos="5387"/>
        </w:tabs>
        <w:rPr>
          <w:iCs/>
          <w:sz w:val="18"/>
          <w:szCs w:val="18"/>
        </w:rPr>
      </w:pPr>
    </w:p>
    <w:p w14:paraId="71F16B09" w14:textId="77777777" w:rsidR="00B45AC7" w:rsidRDefault="00B45AC7" w:rsidP="00B45AC7">
      <w:pPr>
        <w:pStyle w:val="Zkladntext"/>
        <w:tabs>
          <w:tab w:val="left" w:pos="5387"/>
        </w:tabs>
        <w:rPr>
          <w:iCs/>
          <w:sz w:val="18"/>
          <w:szCs w:val="18"/>
        </w:rPr>
      </w:pPr>
    </w:p>
    <w:p w14:paraId="55A42E81" w14:textId="77777777" w:rsidR="00B45AC7" w:rsidRPr="008D7EEA" w:rsidRDefault="00B45AC7" w:rsidP="00B45AC7">
      <w:pPr>
        <w:pStyle w:val="Zkladntext"/>
        <w:tabs>
          <w:tab w:val="left" w:pos="5387"/>
        </w:tabs>
        <w:rPr>
          <w:iCs/>
          <w:sz w:val="18"/>
          <w:szCs w:val="18"/>
        </w:rPr>
      </w:pPr>
      <w:r w:rsidRPr="008D7EEA">
        <w:rPr>
          <w:iCs/>
          <w:sz w:val="18"/>
          <w:szCs w:val="18"/>
        </w:rPr>
        <w:tab/>
        <w:t>................................................................</w:t>
      </w:r>
    </w:p>
    <w:p w14:paraId="1698FCFB" w14:textId="77777777" w:rsidR="005A413B" w:rsidRDefault="00B45AC7" w:rsidP="005A413B">
      <w:pPr>
        <w:pStyle w:val="Zkladntext"/>
        <w:tabs>
          <w:tab w:val="left" w:pos="1843"/>
          <w:tab w:val="left" w:pos="5812"/>
        </w:tabs>
        <w:rPr>
          <w:iCs/>
          <w:sz w:val="18"/>
          <w:szCs w:val="18"/>
        </w:rPr>
      </w:pPr>
      <w:r w:rsidRPr="008D7EEA">
        <w:rPr>
          <w:iCs/>
          <w:sz w:val="18"/>
          <w:szCs w:val="18"/>
        </w:rPr>
        <w:tab/>
      </w:r>
      <w:r w:rsidRPr="008D7EEA">
        <w:rPr>
          <w:iCs/>
          <w:sz w:val="18"/>
          <w:szCs w:val="18"/>
        </w:rPr>
        <w:tab/>
      </w:r>
      <w:r w:rsidR="005A413B" w:rsidRPr="008D7EEA">
        <w:rPr>
          <w:iCs/>
          <w:sz w:val="18"/>
          <w:szCs w:val="18"/>
        </w:rPr>
        <w:t>Jméno</w:t>
      </w:r>
      <w:r w:rsidR="005A413B">
        <w:rPr>
          <w:iCs/>
          <w:sz w:val="18"/>
          <w:szCs w:val="18"/>
        </w:rPr>
        <w:t xml:space="preserve"> </w:t>
      </w:r>
      <w:r w:rsidR="005A413B" w:rsidRPr="008D7EEA">
        <w:rPr>
          <w:iCs/>
          <w:sz w:val="18"/>
          <w:szCs w:val="18"/>
        </w:rPr>
        <w:t xml:space="preserve">a podpis </w:t>
      </w:r>
      <w:r w:rsidR="005A413B">
        <w:rPr>
          <w:iCs/>
          <w:sz w:val="18"/>
          <w:szCs w:val="18"/>
        </w:rPr>
        <w:t xml:space="preserve">oprávněného </w:t>
      </w:r>
    </w:p>
    <w:p w14:paraId="062DF52A" w14:textId="77777777" w:rsidR="005A413B" w:rsidRPr="008D7EEA" w:rsidRDefault="005A413B" w:rsidP="005A413B">
      <w:pPr>
        <w:pStyle w:val="Zkladntext"/>
        <w:tabs>
          <w:tab w:val="left" w:pos="1843"/>
          <w:tab w:val="left" w:pos="5812"/>
        </w:tabs>
        <w:rPr>
          <w:iCs/>
          <w:sz w:val="18"/>
          <w:szCs w:val="18"/>
        </w:rPr>
      </w:pP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  <w:t>zástupce žadatele</w:t>
      </w:r>
    </w:p>
    <w:p w14:paraId="2C2306C7" w14:textId="77777777" w:rsidR="00B45AC7" w:rsidRPr="008D7EEA" w:rsidRDefault="00B45AC7" w:rsidP="00B45AC7">
      <w:pPr>
        <w:pStyle w:val="Zkladntext"/>
        <w:tabs>
          <w:tab w:val="left" w:pos="1843"/>
          <w:tab w:val="left" w:pos="5812"/>
        </w:tabs>
        <w:rPr>
          <w:iCs/>
          <w:sz w:val="18"/>
          <w:szCs w:val="18"/>
        </w:rPr>
      </w:pPr>
    </w:p>
    <w:p w14:paraId="56C7D4D0" w14:textId="77777777" w:rsidR="00B45AC7" w:rsidRDefault="00B45AC7" w:rsidP="00B45AC7">
      <w:pPr>
        <w:pStyle w:val="Zkladntext"/>
        <w:tabs>
          <w:tab w:val="left" w:pos="284"/>
        </w:tabs>
        <w:rPr>
          <w:sz w:val="18"/>
          <w:szCs w:val="18"/>
        </w:rPr>
      </w:pPr>
    </w:p>
    <w:p w14:paraId="4B3C0535" w14:textId="77777777" w:rsidR="00343A46" w:rsidRDefault="00343A46" w:rsidP="00B45AC7">
      <w:pPr>
        <w:pStyle w:val="Zkladntext"/>
        <w:tabs>
          <w:tab w:val="left" w:pos="284"/>
        </w:tabs>
        <w:rPr>
          <w:sz w:val="18"/>
          <w:szCs w:val="18"/>
        </w:rPr>
      </w:pPr>
    </w:p>
    <w:p w14:paraId="58A08D55" w14:textId="77777777" w:rsidR="00B45AC7" w:rsidRPr="00FC42C7" w:rsidRDefault="00B45AC7" w:rsidP="005A413B">
      <w:pPr>
        <w:pStyle w:val="Zkladntext"/>
        <w:tabs>
          <w:tab w:val="left" w:pos="1985"/>
        </w:tabs>
        <w:spacing w:after="60"/>
        <w:ind w:firstLine="425"/>
        <w:rPr>
          <w:iCs/>
          <w:sz w:val="14"/>
          <w:szCs w:val="14"/>
        </w:rPr>
      </w:pPr>
      <w:r>
        <w:rPr>
          <w:sz w:val="18"/>
        </w:rPr>
        <w:tab/>
      </w:r>
    </w:p>
    <w:sectPr w:rsidR="00B45AC7" w:rsidRPr="00FC42C7" w:rsidSect="00570EEC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51" w:right="1418" w:bottom="851" w:left="1418" w:header="1418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6E10F" w14:textId="77777777" w:rsidR="00800CB0" w:rsidRDefault="00800CB0">
      <w:r>
        <w:separator/>
      </w:r>
    </w:p>
  </w:endnote>
  <w:endnote w:type="continuationSeparator" w:id="0">
    <w:p w14:paraId="36B22112" w14:textId="77777777" w:rsidR="00800CB0" w:rsidRDefault="00800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RWClaTEEBl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URWClaTE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939D5" w14:textId="77777777" w:rsidR="00D6784C" w:rsidRDefault="00D6784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3</w:t>
    </w:r>
    <w:r>
      <w:rPr>
        <w:rStyle w:val="slostrnky"/>
      </w:rPr>
      <w:fldChar w:fldCharType="end"/>
    </w:r>
  </w:p>
  <w:p w14:paraId="5E3C77E5" w14:textId="77777777" w:rsidR="00D6784C" w:rsidRDefault="00D6784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D083B" w14:textId="77777777" w:rsidR="00D6784C" w:rsidRDefault="00D6784C">
    <w:pPr>
      <w:pStyle w:val="Zpat"/>
      <w:framePr w:wrap="around" w:vAnchor="text" w:hAnchor="margin" w:xAlign="center" w:y="1"/>
      <w:rPr>
        <w:rStyle w:val="slostrnky"/>
        <w:rFonts w:ascii="Arial" w:hAnsi="Arial"/>
      </w:rPr>
    </w:pPr>
    <w:r>
      <w:rPr>
        <w:rStyle w:val="slostrnky"/>
        <w:rFonts w:ascii="Arial" w:hAnsi="Arial"/>
      </w:rPr>
      <w:fldChar w:fldCharType="begin"/>
    </w:r>
    <w:r>
      <w:rPr>
        <w:rStyle w:val="slostrnky"/>
        <w:rFonts w:ascii="Arial" w:hAnsi="Arial"/>
      </w:rPr>
      <w:instrText xml:space="preserve">PAGE  </w:instrText>
    </w:r>
    <w:r>
      <w:rPr>
        <w:rStyle w:val="slostrnky"/>
        <w:rFonts w:ascii="Arial" w:hAnsi="Arial"/>
      </w:rPr>
      <w:fldChar w:fldCharType="separate"/>
    </w:r>
    <w:r w:rsidR="00775847">
      <w:rPr>
        <w:rStyle w:val="slostrnky"/>
        <w:rFonts w:ascii="Arial" w:hAnsi="Arial"/>
        <w:noProof/>
      </w:rPr>
      <w:t>3</w:t>
    </w:r>
    <w:r>
      <w:rPr>
        <w:rStyle w:val="slostrnky"/>
        <w:rFonts w:ascii="Arial" w:hAnsi="Arial"/>
      </w:rPr>
      <w:fldChar w:fldCharType="end"/>
    </w:r>
  </w:p>
  <w:p w14:paraId="62C1A868" w14:textId="77777777" w:rsidR="00D6784C" w:rsidRDefault="00D6784C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CDA8E" w14:textId="77777777" w:rsidR="005728BC" w:rsidRDefault="005728BC" w:rsidP="00B20ACA">
    <w:pPr>
      <w:pStyle w:val="Zpat"/>
      <w:tabs>
        <w:tab w:val="clear" w:pos="4536"/>
        <w:tab w:val="center" w:pos="3969"/>
      </w:tabs>
      <w:rPr>
        <w:rFonts w:ascii="Arial" w:hAnsi="Arial" w:cs="Arial"/>
      </w:rPr>
    </w:pPr>
    <w:r>
      <w:rPr>
        <w:rFonts w:ascii="Arial" w:hAnsi="Arial" w:cs="Arial"/>
      </w:rPr>
      <w:t>P</w:t>
    </w:r>
    <w:r w:rsidRPr="0040042C">
      <w:rPr>
        <w:rFonts w:ascii="Arial" w:hAnsi="Arial" w:cs="Arial"/>
      </w:rPr>
      <w:t>řezkoumal: ŘCO</w:t>
    </w:r>
    <w:r>
      <w:rPr>
        <w:rFonts w:ascii="Arial" w:hAnsi="Arial" w:cs="Arial"/>
      </w:rPr>
      <w:tab/>
    </w:r>
    <w:r w:rsidRPr="0040042C">
      <w:rPr>
        <w:rFonts w:ascii="Arial" w:hAnsi="Arial" w:cs="Arial"/>
      </w:rPr>
      <w:t>dne:</w:t>
    </w:r>
  </w:p>
  <w:p w14:paraId="1C4965B6" w14:textId="77777777" w:rsidR="00D6784C" w:rsidRPr="005728BC" w:rsidRDefault="00CA0E3F" w:rsidP="005728BC">
    <w:pPr>
      <w:pStyle w:val="Zpat"/>
      <w:jc w:val="center"/>
      <w:rPr>
        <w:rFonts w:ascii="Arial" w:hAnsi="Arial" w:cs="Arial"/>
      </w:rPr>
    </w:pPr>
    <w:r>
      <w:rPr>
        <w:rFonts w:ascii="Arial" w:hAnsi="Arial" w:cs="Arial"/>
      </w:rPr>
      <w:tab/>
    </w:r>
    <w:r w:rsidRPr="000B63CA">
      <w:rPr>
        <w:rFonts w:ascii="Arial" w:hAnsi="Arial" w:cs="Arial"/>
        <w:sz w:val="12"/>
        <w:szCs w:val="12"/>
      </w:rPr>
      <w:t>COV Ž-0</w:t>
    </w:r>
    <w:r w:rsidR="00B97EE7">
      <w:rPr>
        <w:rFonts w:ascii="Arial" w:hAnsi="Arial" w:cs="Arial"/>
        <w:sz w:val="12"/>
        <w:szCs w:val="12"/>
      </w:rPr>
      <w:t>4</w:t>
    </w:r>
    <w:r w:rsidRPr="000B63CA">
      <w:rPr>
        <w:rFonts w:ascii="Arial" w:hAnsi="Arial" w:cs="Arial"/>
        <w:sz w:val="12"/>
        <w:szCs w:val="12"/>
      </w:rPr>
      <w:t>/2</w:t>
    </w:r>
    <w:r w:rsidR="00B97EE7">
      <w:rPr>
        <w:rFonts w:ascii="Arial" w:hAnsi="Arial" w:cs="Arial"/>
        <w:sz w:val="12"/>
        <w:szCs w:val="12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23517" w14:textId="77777777" w:rsidR="00800CB0" w:rsidRDefault="00800CB0">
      <w:r>
        <w:separator/>
      </w:r>
    </w:p>
  </w:footnote>
  <w:footnote w:type="continuationSeparator" w:id="0">
    <w:p w14:paraId="263B9235" w14:textId="77777777" w:rsidR="00800CB0" w:rsidRDefault="00800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820C1" w14:textId="77777777" w:rsidR="00D6784C" w:rsidRDefault="00800CB0">
    <w:pPr>
      <w:pStyle w:val="Zhlav"/>
      <w:rPr>
        <w:rFonts w:ascii="Arial" w:hAnsi="Arial"/>
        <w:sz w:val="18"/>
      </w:rPr>
    </w:pPr>
    <w:r>
      <w:rPr>
        <w:rFonts w:ascii="Arial" w:hAnsi="Arial"/>
        <w:noProof/>
        <w:sz w:val="18"/>
      </w:rPr>
      <w:pict w14:anchorId="305C7635"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10.9pt;margin-top:-14.05pt;width:283.5pt;height:133.4pt;z-index:251657216" o:allowincell="f" filled="f" stroked="f">
          <v:textbox style="mso-next-textbox:#_x0000_s1031">
            <w:txbxContent>
              <w:p w14:paraId="4099D7C9" w14:textId="77777777" w:rsidR="00D6784C" w:rsidRPr="00541376" w:rsidRDefault="00D6784C" w:rsidP="007759AF">
                <w:pPr>
                  <w:pStyle w:val="Podnadpis1"/>
                  <w:jc w:val="center"/>
                  <w:rPr>
                    <w:i w:val="0"/>
                    <w:iCs/>
                    <w:sz w:val="32"/>
                    <w:szCs w:val="32"/>
                  </w:rPr>
                </w:pPr>
                <w:r w:rsidRPr="00541376">
                  <w:rPr>
                    <w:i w:val="0"/>
                    <w:iCs/>
                    <w:sz w:val="32"/>
                    <w:szCs w:val="32"/>
                  </w:rPr>
                  <w:t>SILMOS-Q s.r.o.</w:t>
                </w:r>
              </w:p>
              <w:p w14:paraId="68F81641" w14:textId="77777777" w:rsidR="00D6784C" w:rsidRPr="00541376" w:rsidRDefault="00D6784C" w:rsidP="007759AF">
                <w:pPr>
                  <w:pStyle w:val="Nadpis6"/>
                  <w:rPr>
                    <w:rFonts w:ascii="Arial" w:hAnsi="Arial" w:cs="Arial"/>
                    <w:i w:val="0"/>
                    <w:iCs/>
                    <w:caps w:val="0"/>
                    <w:sz w:val="20"/>
                  </w:rPr>
                </w:pPr>
                <w:r w:rsidRPr="00541376">
                  <w:rPr>
                    <w:rFonts w:ascii="Arial" w:hAnsi="Arial" w:cs="Arial"/>
                    <w:i w:val="0"/>
                    <w:iCs/>
                    <w:caps w:val="0"/>
                    <w:sz w:val="20"/>
                  </w:rPr>
                  <w:t>Certifikační orgán pro certifikaci výrobků</w:t>
                </w:r>
              </w:p>
              <w:p w14:paraId="107AAC75" w14:textId="77777777" w:rsidR="00D6784C" w:rsidRPr="00476CAB" w:rsidRDefault="00D6784C" w:rsidP="007759AF">
                <w:pPr>
                  <w:pStyle w:val="Nadpis6"/>
                  <w:rPr>
                    <w:rFonts w:ascii="Arial" w:hAnsi="Arial" w:cs="Arial"/>
                    <w:b/>
                    <w:i w:val="0"/>
                    <w:iCs/>
                    <w:caps w:val="0"/>
                    <w:sz w:val="22"/>
                    <w:szCs w:val="22"/>
                  </w:rPr>
                </w:pPr>
                <w:r w:rsidRPr="00541376">
                  <w:rPr>
                    <w:rFonts w:ascii="Arial" w:hAnsi="Arial" w:cs="Arial"/>
                    <w:i w:val="0"/>
                    <w:iCs/>
                    <w:caps w:val="0"/>
                    <w:sz w:val="20"/>
                  </w:rPr>
                  <w:t>a systém certifikovaných stavebních dodavatelů</w:t>
                </w:r>
              </w:p>
              <w:p w14:paraId="4D36CD1C" w14:textId="77777777" w:rsidR="00D6784C" w:rsidRPr="00541376" w:rsidRDefault="00D6784C" w:rsidP="007759AF">
                <w:pPr>
                  <w:pStyle w:val="Nadpis8"/>
                  <w:rPr>
                    <w:rFonts w:ascii="Arial" w:hAnsi="Arial" w:cs="Arial"/>
                    <w:i w:val="0"/>
                    <w:iCs/>
                    <w:sz w:val="16"/>
                    <w:szCs w:val="16"/>
                  </w:rPr>
                </w:pPr>
                <w:r w:rsidRPr="00541376">
                  <w:rPr>
                    <w:rFonts w:ascii="Arial" w:hAnsi="Arial" w:cs="Arial"/>
                    <w:i w:val="0"/>
                    <w:iCs/>
                    <w:sz w:val="16"/>
                    <w:szCs w:val="16"/>
                  </w:rPr>
                  <w:t>akreditovaný Českým institutem pro akreditaci, o.p.s.</w:t>
                </w:r>
              </w:p>
              <w:p w14:paraId="4A678563" w14:textId="77777777" w:rsidR="00D6784C" w:rsidRPr="00541376" w:rsidRDefault="00D6784C" w:rsidP="007759AF">
                <w:pPr>
                  <w:pStyle w:val="Nadpis8"/>
                  <w:rPr>
                    <w:rFonts w:ascii="Arial" w:hAnsi="Arial" w:cs="Arial"/>
                    <w:i w:val="0"/>
                    <w:iCs/>
                    <w:sz w:val="16"/>
                    <w:szCs w:val="16"/>
                  </w:rPr>
                </w:pPr>
                <w:r w:rsidRPr="00541376">
                  <w:rPr>
                    <w:rFonts w:ascii="Arial" w:hAnsi="Arial" w:cs="Arial"/>
                    <w:i w:val="0"/>
                    <w:iCs/>
                    <w:sz w:val="16"/>
                    <w:szCs w:val="16"/>
                  </w:rPr>
                  <w:t xml:space="preserve">podle ČSN EN </w:t>
                </w:r>
                <w:r w:rsidR="005D615B" w:rsidRPr="00541376">
                  <w:rPr>
                    <w:rFonts w:ascii="Arial" w:hAnsi="Arial" w:cs="Arial"/>
                    <w:i w:val="0"/>
                    <w:iCs/>
                    <w:sz w:val="16"/>
                    <w:szCs w:val="16"/>
                  </w:rPr>
                  <w:t>ISO/IEC 17065</w:t>
                </w:r>
                <w:r w:rsidR="000B63CA" w:rsidRPr="00541376">
                  <w:rPr>
                    <w:rFonts w:ascii="Arial" w:hAnsi="Arial" w:cs="Arial"/>
                    <w:i w:val="0"/>
                    <w:iCs/>
                    <w:sz w:val="16"/>
                    <w:szCs w:val="16"/>
                  </w:rPr>
                  <w:t>:2013</w:t>
                </w:r>
              </w:p>
              <w:p w14:paraId="0074F51F" w14:textId="77777777" w:rsidR="00D6784C" w:rsidRPr="00476CAB" w:rsidRDefault="00D6784C" w:rsidP="007759AF">
                <w:pPr>
                  <w:pStyle w:val="Nadpis7"/>
                  <w:rPr>
                    <w:rFonts w:ascii="Arial" w:hAnsi="Arial" w:cs="Arial"/>
                    <w:i w:val="0"/>
                    <w:iCs/>
                    <w:sz w:val="8"/>
                    <w:szCs w:val="8"/>
                  </w:rPr>
                </w:pPr>
              </w:p>
              <w:p w14:paraId="21EC44AF" w14:textId="77777777" w:rsidR="00D6784C" w:rsidRPr="00541376" w:rsidRDefault="00D6784C" w:rsidP="007759AF">
                <w:pPr>
                  <w:pStyle w:val="Nadpis7"/>
                  <w:rPr>
                    <w:rFonts w:ascii="Arial" w:hAnsi="Arial" w:cs="Arial"/>
                    <w:i w:val="0"/>
                    <w:iCs/>
                    <w:szCs w:val="18"/>
                  </w:rPr>
                </w:pPr>
                <w:r w:rsidRPr="00541376">
                  <w:rPr>
                    <w:rFonts w:ascii="Arial" w:hAnsi="Arial" w:cs="Arial"/>
                    <w:i w:val="0"/>
                    <w:iCs/>
                    <w:szCs w:val="18"/>
                  </w:rPr>
                  <w:t>Křižíkova 70, 612 00  Brno</w:t>
                </w:r>
              </w:p>
              <w:p w14:paraId="0013BDAE" w14:textId="77777777" w:rsidR="00D6784C" w:rsidRPr="00541376" w:rsidRDefault="00D6784C" w:rsidP="007759AF">
                <w:pPr>
                  <w:pStyle w:val="Nadpis7"/>
                  <w:rPr>
                    <w:rFonts w:ascii="Arial" w:hAnsi="Arial" w:cs="Arial"/>
                    <w:i w:val="0"/>
                    <w:iCs/>
                    <w:szCs w:val="18"/>
                  </w:rPr>
                </w:pPr>
                <w:r w:rsidRPr="00541376">
                  <w:rPr>
                    <w:rFonts w:ascii="Arial" w:hAnsi="Arial" w:cs="Arial"/>
                    <w:i w:val="0"/>
                    <w:iCs/>
                    <w:szCs w:val="18"/>
                  </w:rPr>
                  <w:sym w:font="Wingdings" w:char="F028"/>
                </w:r>
                <w:r w:rsidR="005728BC" w:rsidRPr="00541376">
                  <w:rPr>
                    <w:rFonts w:ascii="Arial" w:hAnsi="Arial" w:cs="Arial"/>
                    <w:i w:val="0"/>
                    <w:iCs/>
                    <w:szCs w:val="18"/>
                  </w:rPr>
                  <w:t xml:space="preserve"> + 420</w:t>
                </w:r>
                <w:r w:rsidR="00476CAB" w:rsidRPr="00541376">
                  <w:rPr>
                    <w:rFonts w:ascii="Arial" w:hAnsi="Arial" w:cs="Arial"/>
                    <w:i w:val="0"/>
                    <w:iCs/>
                    <w:szCs w:val="18"/>
                  </w:rPr>
                  <w:t xml:space="preserve"> </w:t>
                </w:r>
                <w:r w:rsidRPr="00541376">
                  <w:rPr>
                    <w:rFonts w:ascii="Arial" w:hAnsi="Arial" w:cs="Arial"/>
                    <w:i w:val="0"/>
                    <w:iCs/>
                    <w:szCs w:val="18"/>
                  </w:rPr>
                  <w:t>541 633 291</w:t>
                </w:r>
              </w:p>
              <w:p w14:paraId="10605B7F" w14:textId="77777777" w:rsidR="00D6784C" w:rsidRPr="00541376" w:rsidRDefault="00D6784C" w:rsidP="007759AF">
                <w:pPr>
                  <w:pStyle w:val="Nadpis7"/>
                  <w:rPr>
                    <w:rFonts w:ascii="Arial" w:hAnsi="Arial" w:cs="Arial"/>
                    <w:i w:val="0"/>
                    <w:iCs/>
                    <w:szCs w:val="18"/>
                  </w:rPr>
                </w:pPr>
                <w:r w:rsidRPr="00541376">
                  <w:rPr>
                    <w:rFonts w:ascii="Arial" w:hAnsi="Arial" w:cs="Arial"/>
                    <w:i w:val="0"/>
                    <w:iCs/>
                    <w:szCs w:val="18"/>
                  </w:rPr>
                  <w:t xml:space="preserve">e-mail: </w:t>
                </w:r>
                <w:hyperlink r:id="rId1" w:history="1">
                  <w:r w:rsidRPr="00541376">
                    <w:rPr>
                      <w:rStyle w:val="Hypertextovodkaz"/>
                      <w:rFonts w:ascii="Arial" w:hAnsi="Arial" w:cs="Arial"/>
                      <w:i w:val="0"/>
                      <w:iCs/>
                      <w:szCs w:val="18"/>
                    </w:rPr>
                    <w:t>silmos-q</w:t>
                  </w:r>
                  <w:r w:rsidRPr="00541376">
                    <w:rPr>
                      <w:rStyle w:val="Hypertextovodkaz"/>
                      <w:rFonts w:ascii="Arial" w:hAnsi="Arial" w:cs="Arial"/>
                      <w:i w:val="0"/>
                      <w:iCs/>
                      <w:szCs w:val="18"/>
                      <w:lang w:val="it-IT"/>
                    </w:rPr>
                    <w:t>@</w:t>
                  </w:r>
                  <w:r w:rsidRPr="00541376">
                    <w:rPr>
                      <w:rStyle w:val="Hypertextovodkaz"/>
                      <w:rFonts w:ascii="Arial" w:hAnsi="Arial" w:cs="Arial"/>
                      <w:i w:val="0"/>
                      <w:iCs/>
                      <w:szCs w:val="18"/>
                    </w:rPr>
                    <w:t>silmos-q.cz</w:t>
                  </w:r>
                </w:hyperlink>
              </w:p>
              <w:p w14:paraId="5BA2D776" w14:textId="77777777" w:rsidR="00D6784C" w:rsidRPr="00391A4C" w:rsidRDefault="00D6784C" w:rsidP="007759AF">
                <w:pPr>
                  <w:pStyle w:val="Nadpis7"/>
                  <w:rPr>
                    <w:rStyle w:val="Hypertextovodkaz"/>
                    <w:rFonts w:ascii="Arial" w:hAnsi="Arial" w:cs="Arial"/>
                    <w:sz w:val="20"/>
                  </w:rPr>
                </w:pPr>
                <w:r w:rsidRPr="00541376">
                  <w:rPr>
                    <w:rStyle w:val="Hypertextovodkaz"/>
                    <w:rFonts w:ascii="Arial" w:hAnsi="Arial" w:cs="Arial"/>
                    <w:i w:val="0"/>
                    <w:iCs/>
                    <w:szCs w:val="18"/>
                  </w:rPr>
                  <w:t>www.silmos-q.cz</w:t>
                </w:r>
              </w:p>
            </w:txbxContent>
          </v:textbox>
        </v:shape>
      </w:pict>
    </w:r>
    <w:r>
      <w:object w:dxaOrig="1440" w:dyaOrig="1440" w14:anchorId="662F8B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4" type="#_x0000_t75" style="position:absolute;margin-left:-5.1pt;margin-top:-5.75pt;width:63.2pt;height:60.65pt;z-index:251658240" o:allowincell="f">
          <v:imagedata r:id="rId2" o:title=""/>
          <w10:wrap type="topAndBottom"/>
        </v:shape>
        <o:OLEObject Type="Embed" ProgID="MSPhotoEd.3" ShapeID="_x0000_s1034" DrawAspect="Content" ObjectID="_1837080252" r:id="rId3"/>
      </w:object>
    </w:r>
  </w:p>
  <w:p w14:paraId="3A9D32ED" w14:textId="77777777" w:rsidR="00D6784C" w:rsidRDefault="00D6784C">
    <w:pPr>
      <w:pStyle w:val="Zhlav"/>
      <w:rPr>
        <w:rFonts w:ascii="Arial" w:hAnsi="Arial"/>
        <w:sz w:val="18"/>
      </w:rPr>
    </w:pPr>
  </w:p>
  <w:p w14:paraId="3BB78B62" w14:textId="77777777" w:rsidR="00D6784C" w:rsidRDefault="00D6784C">
    <w:pPr>
      <w:pStyle w:val="Zhlav"/>
      <w:rPr>
        <w:rFonts w:ascii="Arial" w:hAnsi="Arial"/>
        <w:sz w:val="18"/>
      </w:rPr>
    </w:pPr>
  </w:p>
  <w:p w14:paraId="0B6B0DEA" w14:textId="77777777" w:rsidR="00D6784C" w:rsidRDefault="00D6784C">
    <w:pPr>
      <w:pStyle w:val="Zhlav"/>
      <w:rPr>
        <w:rFonts w:ascii="Arial" w:hAnsi="Arial"/>
        <w:sz w:val="18"/>
      </w:rPr>
    </w:pPr>
  </w:p>
  <w:p w14:paraId="25017F49" w14:textId="77777777" w:rsidR="00D6784C" w:rsidRDefault="00D6784C">
    <w:pPr>
      <w:pStyle w:val="Zhlav"/>
      <w:rPr>
        <w:rFonts w:ascii="Arial" w:hAnsi="Arial"/>
        <w:sz w:val="18"/>
      </w:rPr>
    </w:pPr>
  </w:p>
  <w:p w14:paraId="457CCC9D" w14:textId="77777777" w:rsidR="00D6784C" w:rsidRDefault="00D6784C">
    <w:pPr>
      <w:pStyle w:val="Zhlav"/>
      <w:rPr>
        <w:rFonts w:ascii="Arial" w:hAnsi="Arial"/>
        <w:sz w:val="18"/>
      </w:rPr>
    </w:pPr>
  </w:p>
  <w:p w14:paraId="5FC28C9C" w14:textId="77777777" w:rsidR="00D6784C" w:rsidRDefault="00D6784C">
    <w:pPr>
      <w:pStyle w:val="Zhlav"/>
      <w:rPr>
        <w:rFonts w:ascii="Arial" w:hAnsi="Arial"/>
        <w:sz w:val="18"/>
      </w:rPr>
    </w:pPr>
  </w:p>
  <w:p w14:paraId="459913E3" w14:textId="77777777" w:rsidR="00D6784C" w:rsidRDefault="00D6784C">
    <w:pPr>
      <w:pStyle w:val="Zhlav"/>
      <w:rPr>
        <w:rFonts w:ascii="Arial" w:hAnsi="Arial"/>
        <w:sz w:val="18"/>
      </w:rPr>
    </w:pPr>
  </w:p>
  <w:p w14:paraId="1C9CD5CA" w14:textId="77777777" w:rsidR="00D6784C" w:rsidRDefault="00D6784C">
    <w:pPr>
      <w:pStyle w:val="Zhlav"/>
      <w:rPr>
        <w:rFonts w:ascii="Arial" w:hAnsi="Arial"/>
        <w:sz w:val="18"/>
      </w:rPr>
    </w:pPr>
  </w:p>
  <w:p w14:paraId="47C2768E" w14:textId="77777777" w:rsidR="00D6784C" w:rsidRDefault="00D6784C">
    <w:pPr>
      <w:pStyle w:val="Zhlav"/>
      <w:rPr>
        <w:rFonts w:ascii="Arial" w:hAnsi="Arial"/>
        <w:sz w:val="18"/>
      </w:rPr>
    </w:pPr>
  </w:p>
  <w:p w14:paraId="0A4B0D11" w14:textId="77777777" w:rsidR="00D6784C" w:rsidRDefault="00D6784C">
    <w:pPr>
      <w:pStyle w:val="Zhlav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0388E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024C99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04E276FE"/>
    <w:multiLevelType w:val="hybridMultilevel"/>
    <w:tmpl w:val="7EE47ED0"/>
    <w:lvl w:ilvl="0" w:tplc="FFFFFFFF">
      <w:start w:val="1"/>
      <w:numFmt w:val="bullet"/>
      <w:lvlText w:val=""/>
      <w:lvlJc w:val="left"/>
      <w:pPr>
        <w:ind w:left="10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4" w15:restartNumberingAfterBreak="0">
    <w:nsid w:val="09872B97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128B20A5"/>
    <w:multiLevelType w:val="hybridMultilevel"/>
    <w:tmpl w:val="1C7CFFF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E851E23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23A93C7F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263F7822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A356DA3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F1C6F0F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36620CE6"/>
    <w:multiLevelType w:val="singleLevel"/>
    <w:tmpl w:val="CCEE81B2"/>
    <w:lvl w:ilvl="0">
      <w:start w:val="1"/>
      <w:numFmt w:val="bullet"/>
      <w:pStyle w:val="Styl3"/>
      <w:lvlText w:val=""/>
      <w:lvlJc w:val="left"/>
      <w:pPr>
        <w:tabs>
          <w:tab w:val="num" w:pos="700"/>
        </w:tabs>
        <w:ind w:left="454" w:hanging="114"/>
      </w:pPr>
      <w:rPr>
        <w:rFonts w:ascii="Symbol" w:hAnsi="Symbol" w:hint="default"/>
      </w:rPr>
    </w:lvl>
  </w:abstractNum>
  <w:abstractNum w:abstractNumId="12" w15:restartNumberingAfterBreak="0">
    <w:nsid w:val="38152AEF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3830363B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4" w15:restartNumberingAfterBreak="0">
    <w:nsid w:val="3A2010FE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5" w15:restartNumberingAfterBreak="0">
    <w:nsid w:val="3E2A09ED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44FA722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7734AD7"/>
    <w:multiLevelType w:val="hybridMultilevel"/>
    <w:tmpl w:val="D526D558"/>
    <w:lvl w:ilvl="0" w:tplc="E2880590">
      <w:numFmt w:val="bullet"/>
      <w:lvlText w:val="•"/>
      <w:lvlJc w:val="left"/>
      <w:pPr>
        <w:ind w:left="729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8" w15:restartNumberingAfterBreak="0">
    <w:nsid w:val="4B2B7DF6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D73036E"/>
    <w:multiLevelType w:val="multilevel"/>
    <w:tmpl w:val="8A36C050"/>
    <w:lvl w:ilvl="0">
      <w:start w:val="14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62F01A5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5AB46FBB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5C5D2BDB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6E7C5C8B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754403B2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77B65841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786B7094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7C010F88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7C8972DC"/>
    <w:multiLevelType w:val="singleLevel"/>
    <w:tmpl w:val="762AA1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 w16cid:durableId="1004817427">
    <w:abstractNumId w:val="0"/>
  </w:num>
  <w:num w:numId="2" w16cid:durableId="1479833757">
    <w:abstractNumId w:val="20"/>
  </w:num>
  <w:num w:numId="3" w16cid:durableId="1097793912">
    <w:abstractNumId w:val="1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 w:numId="4" w16cid:durableId="367295800">
    <w:abstractNumId w:val="19"/>
  </w:num>
  <w:num w:numId="5" w16cid:durableId="478545683">
    <w:abstractNumId w:val="10"/>
  </w:num>
  <w:num w:numId="6" w16cid:durableId="1105929022">
    <w:abstractNumId w:val="4"/>
  </w:num>
  <w:num w:numId="7" w16cid:durableId="838081826">
    <w:abstractNumId w:val="26"/>
  </w:num>
  <w:num w:numId="8" w16cid:durableId="286474919">
    <w:abstractNumId w:val="8"/>
  </w:num>
  <w:num w:numId="9" w16cid:durableId="1281449045">
    <w:abstractNumId w:val="2"/>
  </w:num>
  <w:num w:numId="10" w16cid:durableId="695082421">
    <w:abstractNumId w:val="6"/>
  </w:num>
  <w:num w:numId="11" w16cid:durableId="52428841">
    <w:abstractNumId w:val="23"/>
  </w:num>
  <w:num w:numId="12" w16cid:durableId="1445996278">
    <w:abstractNumId w:val="22"/>
  </w:num>
  <w:num w:numId="13" w16cid:durableId="73477007">
    <w:abstractNumId w:val="25"/>
  </w:num>
  <w:num w:numId="14" w16cid:durableId="1660645782">
    <w:abstractNumId w:val="28"/>
  </w:num>
  <w:num w:numId="15" w16cid:durableId="1642035868">
    <w:abstractNumId w:val="12"/>
  </w:num>
  <w:num w:numId="16" w16cid:durableId="639925131">
    <w:abstractNumId w:val="13"/>
  </w:num>
  <w:num w:numId="17" w16cid:durableId="1452358990">
    <w:abstractNumId w:val="14"/>
  </w:num>
  <w:num w:numId="18" w16cid:durableId="1370953406">
    <w:abstractNumId w:val="27"/>
  </w:num>
  <w:num w:numId="19" w16cid:durableId="2067604472">
    <w:abstractNumId w:val="18"/>
  </w:num>
  <w:num w:numId="20" w16cid:durableId="1164121832">
    <w:abstractNumId w:val="7"/>
  </w:num>
  <w:num w:numId="21" w16cid:durableId="1562714169">
    <w:abstractNumId w:val="21"/>
  </w:num>
  <w:num w:numId="22" w16cid:durableId="940186148">
    <w:abstractNumId w:val="15"/>
  </w:num>
  <w:num w:numId="23" w16cid:durableId="951329202">
    <w:abstractNumId w:val="9"/>
  </w:num>
  <w:num w:numId="24" w16cid:durableId="472142683">
    <w:abstractNumId w:val="24"/>
  </w:num>
  <w:num w:numId="25" w16cid:durableId="79106549">
    <w:abstractNumId w:val="11"/>
  </w:num>
  <w:num w:numId="26" w16cid:durableId="1247417630">
    <w:abstractNumId w:val="1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 w:numId="27" w16cid:durableId="1378696459">
    <w:abstractNumId w:val="3"/>
  </w:num>
  <w:num w:numId="28" w16cid:durableId="1638072860">
    <w:abstractNumId w:val="17"/>
  </w:num>
  <w:num w:numId="29" w16cid:durableId="1843277932">
    <w:abstractNumId w:val="16"/>
  </w:num>
  <w:num w:numId="30" w16cid:durableId="686441735">
    <w:abstractNumId w:val="5"/>
  </w:num>
  <w:num w:numId="31" w16cid:durableId="1517767485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02" o:allowincell="f" fillcolor="white">
      <v:fill color="white"/>
      <v:stroke weight="1pt"/>
      <v:textbox inset="0,0,0,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CB0"/>
    <w:rsid w:val="00007BE0"/>
    <w:rsid w:val="00007F42"/>
    <w:rsid w:val="0001434A"/>
    <w:rsid w:val="00021A3C"/>
    <w:rsid w:val="00040E32"/>
    <w:rsid w:val="00041157"/>
    <w:rsid w:val="00043CC9"/>
    <w:rsid w:val="00067328"/>
    <w:rsid w:val="000678E9"/>
    <w:rsid w:val="000862D6"/>
    <w:rsid w:val="000B31C3"/>
    <w:rsid w:val="000B63CA"/>
    <w:rsid w:val="000D301C"/>
    <w:rsid w:val="001506C0"/>
    <w:rsid w:val="001B7C2B"/>
    <w:rsid w:val="001D2ECE"/>
    <w:rsid w:val="00205558"/>
    <w:rsid w:val="002228B0"/>
    <w:rsid w:val="00247341"/>
    <w:rsid w:val="00267B7D"/>
    <w:rsid w:val="002C5013"/>
    <w:rsid w:val="002D4C19"/>
    <w:rsid w:val="002D7BF7"/>
    <w:rsid w:val="00337100"/>
    <w:rsid w:val="00343A46"/>
    <w:rsid w:val="003466A1"/>
    <w:rsid w:val="00374C02"/>
    <w:rsid w:val="00377635"/>
    <w:rsid w:val="00396552"/>
    <w:rsid w:val="003C31AE"/>
    <w:rsid w:val="003D0F57"/>
    <w:rsid w:val="003D7B48"/>
    <w:rsid w:val="00426818"/>
    <w:rsid w:val="00476CAB"/>
    <w:rsid w:val="00480548"/>
    <w:rsid w:val="004A0735"/>
    <w:rsid w:val="004D6752"/>
    <w:rsid w:val="004F7F0C"/>
    <w:rsid w:val="0050462E"/>
    <w:rsid w:val="00511F0B"/>
    <w:rsid w:val="0052190C"/>
    <w:rsid w:val="00541376"/>
    <w:rsid w:val="00554207"/>
    <w:rsid w:val="00570EEC"/>
    <w:rsid w:val="005728BC"/>
    <w:rsid w:val="005A413B"/>
    <w:rsid w:val="005B3EF1"/>
    <w:rsid w:val="005D615B"/>
    <w:rsid w:val="005D775D"/>
    <w:rsid w:val="00671346"/>
    <w:rsid w:val="006A0217"/>
    <w:rsid w:val="006B3EA4"/>
    <w:rsid w:val="006B5587"/>
    <w:rsid w:val="006D1A30"/>
    <w:rsid w:val="006E611B"/>
    <w:rsid w:val="007144D3"/>
    <w:rsid w:val="007519A3"/>
    <w:rsid w:val="00756075"/>
    <w:rsid w:val="00765335"/>
    <w:rsid w:val="00773A88"/>
    <w:rsid w:val="00775847"/>
    <w:rsid w:val="007759AF"/>
    <w:rsid w:val="00793A3D"/>
    <w:rsid w:val="007F4110"/>
    <w:rsid w:val="00800CB0"/>
    <w:rsid w:val="008213CD"/>
    <w:rsid w:val="00822224"/>
    <w:rsid w:val="0084159A"/>
    <w:rsid w:val="0085544E"/>
    <w:rsid w:val="00857AEB"/>
    <w:rsid w:val="00863A66"/>
    <w:rsid w:val="008A2D4D"/>
    <w:rsid w:val="008B1067"/>
    <w:rsid w:val="008C66D7"/>
    <w:rsid w:val="008D3B43"/>
    <w:rsid w:val="008E6A5C"/>
    <w:rsid w:val="0090207F"/>
    <w:rsid w:val="009039AC"/>
    <w:rsid w:val="009055FB"/>
    <w:rsid w:val="00941644"/>
    <w:rsid w:val="00946938"/>
    <w:rsid w:val="009777D7"/>
    <w:rsid w:val="00977957"/>
    <w:rsid w:val="0099255D"/>
    <w:rsid w:val="00993916"/>
    <w:rsid w:val="009A05BE"/>
    <w:rsid w:val="009B116E"/>
    <w:rsid w:val="009C629C"/>
    <w:rsid w:val="009F7B6A"/>
    <w:rsid w:val="00A1196E"/>
    <w:rsid w:val="00A25433"/>
    <w:rsid w:val="00A63210"/>
    <w:rsid w:val="00A70422"/>
    <w:rsid w:val="00A76F4D"/>
    <w:rsid w:val="00AD5E83"/>
    <w:rsid w:val="00B20ACA"/>
    <w:rsid w:val="00B25189"/>
    <w:rsid w:val="00B45AC7"/>
    <w:rsid w:val="00B667F4"/>
    <w:rsid w:val="00B7473E"/>
    <w:rsid w:val="00B86514"/>
    <w:rsid w:val="00B97EE7"/>
    <w:rsid w:val="00BC3561"/>
    <w:rsid w:val="00BE27E6"/>
    <w:rsid w:val="00BE4118"/>
    <w:rsid w:val="00C46803"/>
    <w:rsid w:val="00C65A48"/>
    <w:rsid w:val="00C70A63"/>
    <w:rsid w:val="00C73847"/>
    <w:rsid w:val="00CA0E3F"/>
    <w:rsid w:val="00CB5BFF"/>
    <w:rsid w:val="00CC4563"/>
    <w:rsid w:val="00D6784C"/>
    <w:rsid w:val="00D77894"/>
    <w:rsid w:val="00D835B7"/>
    <w:rsid w:val="00D86F0A"/>
    <w:rsid w:val="00DE1BDB"/>
    <w:rsid w:val="00E14A3C"/>
    <w:rsid w:val="00E17D15"/>
    <w:rsid w:val="00E26F6B"/>
    <w:rsid w:val="00E96007"/>
    <w:rsid w:val="00F23608"/>
    <w:rsid w:val="00F60B5D"/>
    <w:rsid w:val="00F63F6F"/>
    <w:rsid w:val="00F9420E"/>
    <w:rsid w:val="00FC142C"/>
    <w:rsid w:val="00FC42C7"/>
    <w:rsid w:val="00FD09C3"/>
    <w:rsid w:val="00FD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2" o:allowincell="f" fillcolor="white">
      <v:fill color="white"/>
      <v:stroke weight="1pt"/>
      <v:textbox inset="0,0,0,0"/>
    </o:shapedefaults>
    <o:shapelayout v:ext="edit">
      <o:idmap v:ext="edit" data="2"/>
    </o:shapelayout>
  </w:shapeDefaults>
  <w:decimalSymbol w:val=","/>
  <w:listSeparator w:val=";"/>
  <w14:docId w14:val="08F0F4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6A021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pPr>
      <w:keepNext/>
      <w:jc w:val="center"/>
      <w:outlineLvl w:val="1"/>
    </w:pPr>
    <w:rPr>
      <w:rFonts w:ascii="Arial" w:hAnsi="Arial"/>
      <w:b/>
    </w:rPr>
  </w:style>
  <w:style w:type="paragraph" w:styleId="Nadpis5">
    <w:name w:val="heading 5"/>
    <w:basedOn w:val="Normln"/>
    <w:next w:val="Normln"/>
    <w:qFormat/>
    <w:pPr>
      <w:spacing w:after="120"/>
      <w:jc w:val="center"/>
      <w:outlineLvl w:val="4"/>
    </w:pPr>
    <w:rPr>
      <w:rFonts w:ascii="URWClaTEEBla" w:hAnsi="URWClaTEEBla"/>
      <w:i/>
      <w:sz w:val="40"/>
    </w:rPr>
  </w:style>
  <w:style w:type="paragraph" w:styleId="Nadpis6">
    <w:name w:val="heading 6"/>
    <w:basedOn w:val="Normln"/>
    <w:next w:val="Normln"/>
    <w:qFormat/>
    <w:pPr>
      <w:jc w:val="center"/>
      <w:outlineLvl w:val="5"/>
    </w:pPr>
    <w:rPr>
      <w:rFonts w:ascii="URWClaTEEBla" w:hAnsi="URWClaTEEBla"/>
      <w:i/>
      <w:caps/>
      <w:sz w:val="28"/>
    </w:rPr>
  </w:style>
  <w:style w:type="paragraph" w:styleId="Nadpis7">
    <w:name w:val="heading 7"/>
    <w:basedOn w:val="Normln"/>
    <w:next w:val="Normln"/>
    <w:qFormat/>
    <w:pPr>
      <w:jc w:val="center"/>
      <w:outlineLvl w:val="6"/>
    </w:pPr>
    <w:rPr>
      <w:rFonts w:ascii="URWClaTEE" w:hAnsi="URWClaTEE"/>
      <w:i/>
      <w:sz w:val="18"/>
    </w:rPr>
  </w:style>
  <w:style w:type="paragraph" w:styleId="Nadpis8">
    <w:name w:val="heading 8"/>
    <w:basedOn w:val="Normln"/>
    <w:next w:val="Normln"/>
    <w:qFormat/>
    <w:pPr>
      <w:jc w:val="center"/>
      <w:outlineLvl w:val="7"/>
    </w:pPr>
    <w:rPr>
      <w:rFonts w:ascii="URWClaTEE" w:hAnsi="URWClaTEE"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basedOn w:val="Standardnpsmoodstavce"/>
  </w:style>
  <w:style w:type="paragraph" w:customStyle="1" w:styleId="Nadpis">
    <w:name w:val="Nadpis"/>
    <w:pPr>
      <w:keepNext/>
      <w:keepLines/>
      <w:spacing w:before="144" w:after="144"/>
      <w:jc w:val="center"/>
    </w:pPr>
    <w:rPr>
      <w:rFonts w:ascii="Arial" w:hAnsi="Arial"/>
      <w:b/>
      <w:i/>
      <w:color w:val="000000"/>
      <w:sz w:val="36"/>
    </w:rPr>
  </w:style>
  <w:style w:type="paragraph" w:customStyle="1" w:styleId="Podnadpis1">
    <w:name w:val="Podnadpis1"/>
    <w:link w:val="PodnadpisChar"/>
    <w:pPr>
      <w:spacing w:before="72" w:after="72"/>
    </w:pPr>
    <w:rPr>
      <w:rFonts w:ascii="Arial" w:hAnsi="Arial"/>
      <w:b/>
      <w:i/>
      <w:color w:val="000000"/>
      <w:sz w:val="24"/>
    </w:rPr>
  </w:style>
  <w:style w:type="paragraph" w:customStyle="1" w:styleId="Podnatpiszarnasted">
    <w:name w:val="Podnatpis+zar. na střed"/>
    <w:basedOn w:val="Podnadpis1"/>
    <w:pPr>
      <w:jc w:val="center"/>
    </w:pPr>
  </w:style>
  <w:style w:type="paragraph" w:styleId="Zkladntext">
    <w:name w:val="Body Text"/>
    <w:basedOn w:val="Normln"/>
    <w:pPr>
      <w:ind w:firstLine="284"/>
      <w:jc w:val="both"/>
    </w:pPr>
    <w:rPr>
      <w:rFonts w:ascii="Arial" w:hAnsi="Arial"/>
      <w:color w:val="000000"/>
      <w:sz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customStyle="1" w:styleId="Styl3">
    <w:name w:val="Styl3"/>
    <w:basedOn w:val="Styl2"/>
    <w:pPr>
      <w:numPr>
        <w:numId w:val="25"/>
      </w:numPr>
    </w:pPr>
  </w:style>
  <w:style w:type="paragraph" w:customStyle="1" w:styleId="Styl2">
    <w:name w:val="Styl2"/>
    <w:basedOn w:val="Normln"/>
    <w:pPr>
      <w:ind w:left="340" w:hanging="340"/>
      <w:jc w:val="both"/>
    </w:pPr>
    <w:rPr>
      <w:rFonts w:ascii="Arial" w:hAnsi="Arial"/>
      <w:b/>
      <w:i/>
      <w:sz w:val="22"/>
    </w:rPr>
  </w:style>
  <w:style w:type="paragraph" w:customStyle="1" w:styleId="Zkladntextbezodsazen">
    <w:name w:val="Základní text bez odsazení"/>
    <w:basedOn w:val="Zkladntext"/>
    <w:pPr>
      <w:ind w:firstLine="0"/>
    </w:pPr>
  </w:style>
  <w:style w:type="paragraph" w:customStyle="1" w:styleId="Znaka1">
    <w:name w:val="Značka 1"/>
    <w:pPr>
      <w:ind w:left="568" w:hanging="284"/>
      <w:jc w:val="both"/>
    </w:pPr>
    <w:rPr>
      <w:rFonts w:ascii="Arial" w:hAnsi="Arial"/>
      <w:color w:val="000000"/>
      <w:sz w:val="24"/>
    </w:rPr>
  </w:style>
  <w:style w:type="paragraph" w:customStyle="1" w:styleId="Zkladntexttun">
    <w:name w:val="Základní text+tučné"/>
    <w:aliases w:val=" kurzíva"/>
    <w:basedOn w:val="Zkladntext"/>
    <w:rPr>
      <w:b/>
      <w:i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/>
    </w:rPr>
  </w:style>
  <w:style w:type="character" w:customStyle="1" w:styleId="PodnadpisChar">
    <w:name w:val="Podnadpis Char"/>
    <w:link w:val="Podnadpis1"/>
    <w:rsid w:val="006B3EA4"/>
    <w:rPr>
      <w:rFonts w:ascii="Arial" w:hAnsi="Arial"/>
      <w:b/>
      <w:i/>
      <w:color w:val="000000"/>
      <w:sz w:val="24"/>
      <w:lang w:val="cs-CZ" w:eastAsia="cs-CZ" w:bidi="ar-SA"/>
    </w:rPr>
  </w:style>
  <w:style w:type="character" w:styleId="Hypertextovodkaz">
    <w:name w:val="Hyperlink"/>
    <w:rsid w:val="007759AF"/>
    <w:rPr>
      <w:color w:val="0000FF"/>
      <w:u w:val="single"/>
    </w:rPr>
  </w:style>
  <w:style w:type="character" w:customStyle="1" w:styleId="Nadpis2Char">
    <w:name w:val="Nadpis 2 Char"/>
    <w:link w:val="Nadpis2"/>
    <w:rsid w:val="00BC3561"/>
    <w:rPr>
      <w:rFonts w:ascii="Arial" w:hAnsi="Arial"/>
      <w:b/>
    </w:rPr>
  </w:style>
  <w:style w:type="paragraph" w:styleId="Textbubliny">
    <w:name w:val="Balloon Text"/>
    <w:basedOn w:val="Normln"/>
    <w:link w:val="TextbublinyChar"/>
    <w:rsid w:val="005219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52190C"/>
    <w:rPr>
      <w:rFonts w:ascii="Segoe UI" w:hAnsi="Segoe UI" w:cs="Segoe UI"/>
      <w:sz w:val="18"/>
      <w:szCs w:val="18"/>
    </w:rPr>
  </w:style>
  <w:style w:type="paragraph" w:styleId="Zkladntextodsazen">
    <w:name w:val="Body Text Indent"/>
    <w:basedOn w:val="Normln"/>
    <w:link w:val="ZkladntextodsazenChar"/>
    <w:rsid w:val="000678E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0678E9"/>
  </w:style>
  <w:style w:type="character" w:customStyle="1" w:styleId="ZpatChar">
    <w:name w:val="Zápatí Char"/>
    <w:basedOn w:val="Standardnpsmoodstavce"/>
    <w:link w:val="Zpat"/>
    <w:uiPriority w:val="99"/>
    <w:rsid w:val="000D301C"/>
  </w:style>
  <w:style w:type="character" w:customStyle="1" w:styleId="Nadpis1Char">
    <w:name w:val="Nadpis 1 Char"/>
    <w:basedOn w:val="Standardnpsmoodstavce"/>
    <w:link w:val="Nadpis1"/>
    <w:rsid w:val="006A021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Zkladntext2">
    <w:name w:val="Body Text 2"/>
    <w:basedOn w:val="Normln"/>
    <w:link w:val="Zkladntext2Char"/>
    <w:rsid w:val="004D6752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4D6752"/>
  </w:style>
  <w:style w:type="paragraph" w:customStyle="1" w:styleId="Styl1">
    <w:name w:val="Styl1"/>
    <w:basedOn w:val="Normln"/>
    <w:rsid w:val="004D6752"/>
    <w:pPr>
      <w:ind w:left="623" w:hanging="283"/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png"/><Relationship Id="rId1" Type="http://schemas.openxmlformats.org/officeDocument/2006/relationships/hyperlink" Target="mailto:silmos-q@silmos-q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8E7963EA48DF4AA07D5E92ABEA9A76" ma:contentTypeVersion="0" ma:contentTypeDescription="Vytvoří nový dokument" ma:contentTypeScope="" ma:versionID="f57b741b0e82d1032f65054ac6393d1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72247D-0766-42F7-9876-A4EE90D14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BADC8C-9451-4B3E-BB0F-AB51032AB4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B70C90-2EB8-43DE-AAD7-C4540C79B3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5DF181-86B4-4D69-A259-1732436111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Žádost-COV</Template>
  <TotalTime>2</TotalTime>
  <Pages>5</Pages>
  <Words>1119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Křižíkova 70, 612 00 Brno</vt:lpstr>
    </vt:vector>
  </TitlesOfParts>
  <Company>SILMOS Praha s.r.o. - pracoviště Brno</Company>
  <LinksUpToDate>false</LinksUpToDate>
  <CharactersWithSpaces>7712</CharactersWithSpaces>
  <SharedDoc>false</SharedDoc>
  <HLinks>
    <vt:vector size="6" baseType="variant">
      <vt:variant>
        <vt:i4>1703999</vt:i4>
      </vt:variant>
      <vt:variant>
        <vt:i4>0</vt:i4>
      </vt:variant>
      <vt:variant>
        <vt:i4>0</vt:i4>
      </vt:variant>
      <vt:variant>
        <vt:i4>5</vt:i4>
      </vt:variant>
      <vt:variant>
        <vt:lpwstr>mailto:silmos-q@silmos-q.cz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Křižíkova 70, 612 00 Brno</dc:title>
  <dc:subject/>
  <dc:creator>Ludmila Vehovska</dc:creator>
  <cp:keywords/>
  <cp:lastModifiedBy>Ludmila Vehovská</cp:lastModifiedBy>
  <cp:revision>1</cp:revision>
  <cp:lastPrinted>2003-02-19T11:29:00Z</cp:lastPrinted>
  <dcterms:created xsi:type="dcterms:W3CDTF">2026-04-07T13:16:00Z</dcterms:created>
  <dcterms:modified xsi:type="dcterms:W3CDTF">2026-04-07T13:18:00Z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0x010100F58E7963EA48DF4AA07D5E92ABEA9A76</vt:lpwstr>
  </property>
</Properties>
</file>